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702" w:rsidRPr="00260870" w:rsidRDefault="00D56702" w:rsidP="00260870">
      <w:pPr>
        <w:tabs>
          <w:tab w:val="center" w:pos="4818"/>
          <w:tab w:val="left" w:pos="8415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  <w:lang w:eastAsia="ru-RU"/>
        </w:rPr>
      </w:pPr>
      <w:r w:rsidRPr="00260870">
        <w:rPr>
          <w:rFonts w:ascii="Times New Roman" w:hAnsi="Times New Roman"/>
          <w:b/>
          <w:sz w:val="28"/>
          <w:szCs w:val="28"/>
          <w:lang w:eastAsia="ru-RU"/>
        </w:rPr>
        <w:t xml:space="preserve">СОВЕТ </w:t>
      </w:r>
      <w:r w:rsidRPr="00260870">
        <w:rPr>
          <w:rFonts w:ascii="Times New Roman" w:hAnsi="Times New Roman"/>
          <w:b/>
          <w:caps/>
          <w:sz w:val="28"/>
          <w:szCs w:val="28"/>
          <w:lang w:eastAsia="ru-RU"/>
        </w:rPr>
        <w:t>народных депутатов</w:t>
      </w:r>
    </w:p>
    <w:p w:rsidR="00D56702" w:rsidRPr="00260870" w:rsidRDefault="00D56702" w:rsidP="00260870">
      <w:pPr>
        <w:keepNext/>
        <w:spacing w:after="0" w:line="240" w:lineRule="auto"/>
        <w:ind w:firstLine="142"/>
        <w:jc w:val="center"/>
        <w:outlineLvl w:val="1"/>
        <w:rPr>
          <w:rFonts w:ascii="Times New Roman" w:hAnsi="Times New Roman"/>
          <w:b/>
          <w:caps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МАЛОАЛАБУХСКОГО</w:t>
      </w:r>
      <w:r w:rsidRPr="00260870">
        <w:rPr>
          <w:rFonts w:ascii="Times New Roman" w:hAnsi="Times New Roman"/>
          <w:b/>
          <w:sz w:val="28"/>
          <w:szCs w:val="28"/>
          <w:lang w:eastAsia="ru-RU"/>
        </w:rPr>
        <w:t xml:space="preserve"> СЕЛЬСКОГО ПОСЕЛЕНИЯ</w:t>
      </w:r>
    </w:p>
    <w:p w:rsidR="00D56702" w:rsidRPr="00260870" w:rsidRDefault="00D56702" w:rsidP="00260870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caps/>
          <w:sz w:val="28"/>
          <w:szCs w:val="28"/>
          <w:lang w:eastAsia="ru-RU"/>
        </w:rPr>
      </w:pPr>
      <w:r w:rsidRPr="00260870">
        <w:rPr>
          <w:rFonts w:ascii="Times New Roman" w:hAnsi="Times New Roman"/>
          <w:b/>
          <w:caps/>
          <w:sz w:val="28"/>
          <w:szCs w:val="28"/>
          <w:lang w:eastAsia="ru-RU"/>
        </w:rPr>
        <w:t>Грибановского МУНИЦИПАЛЬНОГО района</w:t>
      </w:r>
    </w:p>
    <w:p w:rsidR="00D56702" w:rsidRPr="00260870" w:rsidRDefault="00D56702" w:rsidP="00260870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caps/>
          <w:sz w:val="28"/>
          <w:szCs w:val="28"/>
          <w:lang w:eastAsia="ru-RU"/>
        </w:rPr>
      </w:pPr>
      <w:r w:rsidRPr="00260870">
        <w:rPr>
          <w:rFonts w:ascii="Times New Roman" w:hAnsi="Times New Roman"/>
          <w:b/>
          <w:caps/>
          <w:sz w:val="28"/>
          <w:szCs w:val="28"/>
          <w:lang w:eastAsia="ru-RU"/>
        </w:rPr>
        <w:t>Воронежской области</w:t>
      </w:r>
    </w:p>
    <w:p w:rsidR="00D56702" w:rsidRPr="00260870" w:rsidRDefault="00D56702" w:rsidP="00260870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D56702" w:rsidRPr="008D6BE3" w:rsidRDefault="00D56702" w:rsidP="00260870">
      <w:pPr>
        <w:spacing w:after="0" w:line="240" w:lineRule="auto"/>
        <w:ind w:firstLine="142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8D6BE3">
        <w:rPr>
          <w:rFonts w:ascii="Times New Roman" w:hAnsi="Times New Roman"/>
          <w:b/>
          <w:sz w:val="32"/>
          <w:szCs w:val="32"/>
          <w:lang w:eastAsia="ru-RU"/>
        </w:rPr>
        <w:t>Р Е Ш Е Н И Е</w:t>
      </w:r>
    </w:p>
    <w:p w:rsidR="00D56702" w:rsidRPr="00260870" w:rsidRDefault="00D56702" w:rsidP="00260870">
      <w:pPr>
        <w:spacing w:after="0" w:line="240" w:lineRule="auto"/>
        <w:ind w:right="481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56702" w:rsidRPr="008D6BE3" w:rsidRDefault="00D56702" w:rsidP="00260870">
      <w:pPr>
        <w:spacing w:after="0" w:line="240" w:lineRule="auto"/>
        <w:ind w:right="453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D56702" w:rsidRPr="008D6BE3" w:rsidRDefault="00D56702" w:rsidP="002608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от 15.06.2015 года № 305</w:t>
      </w:r>
      <w:r w:rsidRPr="008D6BE3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D56702" w:rsidRPr="008D6BE3" w:rsidRDefault="00D56702" w:rsidP="00260870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8D6BE3">
        <w:rPr>
          <w:rFonts w:ascii="Times New Roman" w:hAnsi="Times New Roman"/>
          <w:sz w:val="24"/>
          <w:szCs w:val="24"/>
          <w:lang w:eastAsia="ru-RU"/>
        </w:rPr>
        <w:t xml:space="preserve">с. </w:t>
      </w:r>
      <w:r>
        <w:rPr>
          <w:rFonts w:ascii="Times New Roman" w:hAnsi="Times New Roman"/>
          <w:sz w:val="24"/>
          <w:szCs w:val="24"/>
          <w:lang w:eastAsia="ru-RU"/>
        </w:rPr>
        <w:t>Малые Алабухи 1-е</w:t>
      </w:r>
    </w:p>
    <w:p w:rsidR="00D56702" w:rsidRPr="00260870" w:rsidRDefault="00D56702" w:rsidP="00260870">
      <w:pPr>
        <w:spacing w:after="0" w:line="240" w:lineRule="auto"/>
        <w:ind w:right="4536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D56702" w:rsidRPr="00260870" w:rsidRDefault="00D56702" w:rsidP="00260870">
      <w:pPr>
        <w:spacing w:after="0" w:line="240" w:lineRule="auto"/>
        <w:ind w:right="4535"/>
        <w:jc w:val="both"/>
        <w:rPr>
          <w:rFonts w:ascii="Times New Roman" w:hAnsi="Times New Roman"/>
          <w:sz w:val="28"/>
          <w:szCs w:val="28"/>
        </w:rPr>
      </w:pPr>
      <w:r w:rsidRPr="00260870">
        <w:rPr>
          <w:rFonts w:ascii="Times New Roman" w:hAnsi="Times New Roman"/>
          <w:sz w:val="28"/>
          <w:szCs w:val="20"/>
          <w:lang w:eastAsia="ru-RU"/>
        </w:rPr>
        <w:t xml:space="preserve">О внесении изменений в </w:t>
      </w:r>
      <w:r w:rsidRPr="00260870">
        <w:rPr>
          <w:rFonts w:ascii="Times New Roman" w:hAnsi="Times New Roman"/>
          <w:sz w:val="28"/>
          <w:szCs w:val="28"/>
          <w:lang w:eastAsia="ru-RU"/>
        </w:rPr>
        <w:t xml:space="preserve">генеральный план </w:t>
      </w:r>
      <w:r>
        <w:rPr>
          <w:rFonts w:ascii="Times New Roman" w:hAnsi="Times New Roman"/>
          <w:sz w:val="28"/>
          <w:szCs w:val="28"/>
          <w:lang w:eastAsia="ru-RU"/>
        </w:rPr>
        <w:t>Малоалабухского</w:t>
      </w:r>
      <w:r w:rsidRPr="00260870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Грибановского района Воронежской области</w:t>
      </w:r>
    </w:p>
    <w:p w:rsidR="00D56702" w:rsidRPr="00260870" w:rsidRDefault="00D56702" w:rsidP="00260870">
      <w:pPr>
        <w:spacing w:after="0" w:line="240" w:lineRule="auto"/>
        <w:ind w:right="4535"/>
        <w:jc w:val="both"/>
        <w:rPr>
          <w:rFonts w:ascii="Times New Roman" w:hAnsi="Times New Roman"/>
          <w:sz w:val="26"/>
          <w:szCs w:val="28"/>
          <w:lang w:eastAsia="ar-SA"/>
        </w:rPr>
      </w:pPr>
    </w:p>
    <w:p w:rsidR="00D56702" w:rsidRPr="00260870" w:rsidRDefault="00D56702" w:rsidP="00260870">
      <w:pPr>
        <w:spacing w:after="0" w:line="240" w:lineRule="auto"/>
        <w:ind w:right="481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56702" w:rsidRPr="00260870" w:rsidRDefault="00D56702" w:rsidP="00260870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870">
        <w:rPr>
          <w:rFonts w:ascii="Times New Roman" w:hAnsi="Times New Roman"/>
          <w:sz w:val="28"/>
          <w:szCs w:val="28"/>
          <w:lang w:eastAsia="ru-RU"/>
        </w:rPr>
        <w:t xml:space="preserve">В соответствии Градостроительным кодексом Российской Федерации, </w:t>
      </w:r>
      <w:r w:rsidRPr="00260870">
        <w:rPr>
          <w:rFonts w:ascii="Times New Roman" w:hAnsi="Times New Roman"/>
          <w:color w:val="000000"/>
          <w:spacing w:val="1"/>
          <w:sz w:val="28"/>
          <w:szCs w:val="28"/>
          <w:lang w:eastAsia="ru-RU"/>
        </w:rPr>
        <w:t xml:space="preserve">Федеральным </w:t>
      </w:r>
      <w:r w:rsidRPr="00260870">
        <w:rPr>
          <w:rFonts w:ascii="Times New Roman" w:hAnsi="Times New Roman"/>
          <w:color w:val="000000"/>
          <w:spacing w:val="4"/>
          <w:sz w:val="28"/>
          <w:szCs w:val="28"/>
          <w:lang w:eastAsia="ru-RU"/>
        </w:rPr>
        <w:t xml:space="preserve">законом от  06.10.2003 г. № 131-ФЗ «Об общих принципах организации местного самоуправления в </w:t>
      </w:r>
      <w:r w:rsidRPr="00260870">
        <w:rPr>
          <w:rFonts w:ascii="Times New Roman" w:hAnsi="Times New Roman"/>
          <w:color w:val="000000"/>
          <w:spacing w:val="1"/>
          <w:sz w:val="28"/>
          <w:szCs w:val="28"/>
          <w:lang w:eastAsia="ru-RU"/>
        </w:rPr>
        <w:t xml:space="preserve">Российской Федерации», законом Воронежской области от 07.07.2006 г. № 61-ОЗ «О регулировании градостроительной деятельности в Воронежской области», Уставом </w:t>
      </w:r>
      <w:r>
        <w:rPr>
          <w:rFonts w:ascii="Times New Roman" w:hAnsi="Times New Roman"/>
          <w:color w:val="000000"/>
          <w:spacing w:val="1"/>
          <w:sz w:val="28"/>
          <w:szCs w:val="28"/>
          <w:lang w:eastAsia="ru-RU"/>
        </w:rPr>
        <w:t xml:space="preserve">Малоалабухского </w:t>
      </w:r>
      <w:r w:rsidRPr="00260870">
        <w:rPr>
          <w:rFonts w:ascii="Times New Roman" w:hAnsi="Times New Roman"/>
          <w:color w:val="000000"/>
          <w:spacing w:val="1"/>
          <w:sz w:val="28"/>
          <w:szCs w:val="28"/>
          <w:lang w:eastAsia="ru-RU"/>
        </w:rPr>
        <w:t xml:space="preserve">сельского поселения, на основании заключения о результатах публичных слушаний по проекту изменений генерального плана </w:t>
      </w:r>
      <w:r>
        <w:rPr>
          <w:rFonts w:ascii="Times New Roman" w:hAnsi="Times New Roman"/>
          <w:color w:val="000000"/>
          <w:spacing w:val="1"/>
          <w:sz w:val="28"/>
          <w:szCs w:val="28"/>
          <w:lang w:eastAsia="ru-RU"/>
        </w:rPr>
        <w:t>Малоалабухского</w:t>
      </w:r>
      <w:r w:rsidRPr="00260870">
        <w:rPr>
          <w:rFonts w:ascii="Times New Roman" w:hAnsi="Times New Roman"/>
          <w:color w:val="000000"/>
          <w:spacing w:val="1"/>
          <w:sz w:val="28"/>
          <w:szCs w:val="28"/>
          <w:lang w:eastAsia="ru-RU"/>
        </w:rPr>
        <w:t xml:space="preserve"> сельского поселения, с учетом протокола публичных слушаний по проекту изменений генерального плана</w:t>
      </w:r>
      <w:r w:rsidRPr="00260870">
        <w:rPr>
          <w:rFonts w:ascii="Times New Roman" w:hAnsi="Times New Roman"/>
          <w:sz w:val="28"/>
          <w:szCs w:val="28"/>
          <w:lang w:eastAsia="ru-RU"/>
        </w:rPr>
        <w:t xml:space="preserve">, Совет народных депутатов </w:t>
      </w:r>
    </w:p>
    <w:p w:rsidR="00D56702" w:rsidRPr="00260870" w:rsidRDefault="00D56702" w:rsidP="00260870">
      <w:pPr>
        <w:spacing w:after="0" w:line="240" w:lineRule="auto"/>
        <w:ind w:right="-2"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56702" w:rsidRPr="00260870" w:rsidRDefault="00D56702" w:rsidP="00260870">
      <w:pPr>
        <w:spacing w:after="0" w:line="240" w:lineRule="auto"/>
        <w:ind w:right="-2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60870">
        <w:rPr>
          <w:rFonts w:ascii="Times New Roman" w:hAnsi="Times New Roman"/>
          <w:sz w:val="28"/>
          <w:szCs w:val="28"/>
          <w:lang w:eastAsia="ru-RU"/>
        </w:rPr>
        <w:t>РЕШИЛ:</w:t>
      </w:r>
    </w:p>
    <w:p w:rsidR="00D56702" w:rsidRPr="00260870" w:rsidRDefault="00D56702" w:rsidP="00260870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870">
        <w:rPr>
          <w:rFonts w:ascii="Times New Roman" w:hAnsi="Times New Roman"/>
          <w:sz w:val="28"/>
          <w:szCs w:val="28"/>
          <w:lang w:eastAsia="ru-RU"/>
        </w:rPr>
        <w:tab/>
      </w:r>
    </w:p>
    <w:p w:rsidR="00D56702" w:rsidRPr="00260870" w:rsidRDefault="00D56702" w:rsidP="0026087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870">
        <w:rPr>
          <w:rFonts w:ascii="Times New Roman" w:hAnsi="Times New Roman"/>
          <w:sz w:val="28"/>
          <w:szCs w:val="28"/>
          <w:lang w:eastAsia="ru-RU"/>
        </w:rPr>
        <w:t xml:space="preserve">     1. Внести в генеральный план </w:t>
      </w:r>
      <w:r>
        <w:rPr>
          <w:rFonts w:ascii="Times New Roman" w:hAnsi="Times New Roman"/>
          <w:sz w:val="28"/>
          <w:szCs w:val="28"/>
          <w:lang w:eastAsia="ru-RU"/>
        </w:rPr>
        <w:t>Малоалабухского</w:t>
      </w:r>
      <w:r w:rsidRPr="00260870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Грибановского района Воронежской области, утвержденный решением Совета народных депутатов </w:t>
      </w:r>
      <w:r>
        <w:rPr>
          <w:rFonts w:ascii="Times New Roman" w:hAnsi="Times New Roman"/>
          <w:sz w:val="28"/>
          <w:szCs w:val="28"/>
          <w:lang w:eastAsia="ru-RU"/>
        </w:rPr>
        <w:t>Малоалабухского</w:t>
      </w:r>
      <w:r w:rsidRPr="00260870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</w:t>
      </w:r>
      <w:r>
        <w:rPr>
          <w:rFonts w:ascii="Times New Roman" w:hAnsi="Times New Roman"/>
          <w:sz w:val="28"/>
          <w:szCs w:val="28"/>
          <w:lang w:eastAsia="ru-RU"/>
        </w:rPr>
        <w:t>17.04.2012 г. № 140</w:t>
      </w:r>
      <w:r w:rsidRPr="00260870">
        <w:rPr>
          <w:rFonts w:ascii="Times New Roman" w:hAnsi="Times New Roman"/>
          <w:sz w:val="28"/>
          <w:szCs w:val="28"/>
          <w:lang w:eastAsia="ru-RU"/>
        </w:rPr>
        <w:t xml:space="preserve"> «Об утверждении  генерального плана </w:t>
      </w:r>
      <w:r>
        <w:rPr>
          <w:rFonts w:ascii="Times New Roman" w:hAnsi="Times New Roman"/>
          <w:sz w:val="28"/>
          <w:szCs w:val="28"/>
          <w:lang w:eastAsia="ru-RU"/>
        </w:rPr>
        <w:t xml:space="preserve">Малоалабухского </w:t>
      </w:r>
      <w:r w:rsidRPr="00260870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Грибановского района Воронежской области» изменения в части установления границы села Малые Алабухи 1-е </w:t>
      </w:r>
      <w:r>
        <w:rPr>
          <w:rFonts w:ascii="Times New Roman" w:hAnsi="Times New Roman"/>
          <w:sz w:val="28"/>
          <w:szCs w:val="28"/>
          <w:lang w:eastAsia="ru-RU"/>
        </w:rPr>
        <w:t>Малоалабухского</w:t>
      </w:r>
      <w:r w:rsidRPr="00260870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согласно приложению к настоящему решению:</w:t>
      </w:r>
    </w:p>
    <w:p w:rsidR="00D56702" w:rsidRPr="00260870" w:rsidRDefault="00D56702" w:rsidP="0026087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870">
        <w:rPr>
          <w:rFonts w:ascii="Times New Roman" w:hAnsi="Times New Roman"/>
          <w:sz w:val="28"/>
          <w:szCs w:val="28"/>
          <w:lang w:eastAsia="ru-RU"/>
        </w:rPr>
        <w:t xml:space="preserve">     2. Обнародовать настоящее решение и разместить на официальном сайте сельского поселения в сети интернет.</w:t>
      </w:r>
    </w:p>
    <w:p w:rsidR="00D56702" w:rsidRDefault="00D56702" w:rsidP="00260870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870">
        <w:rPr>
          <w:rFonts w:ascii="Times New Roman" w:hAnsi="Times New Roman"/>
          <w:sz w:val="28"/>
          <w:szCs w:val="28"/>
          <w:lang w:eastAsia="ru-RU"/>
        </w:rPr>
        <w:t xml:space="preserve">    3. Настоящее решение вступает в силу со дня официального обнародования.</w:t>
      </w:r>
    </w:p>
    <w:p w:rsidR="00D56702" w:rsidRPr="00260870" w:rsidRDefault="00D56702" w:rsidP="00260870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56702" w:rsidRPr="00260870" w:rsidRDefault="00D56702" w:rsidP="00260870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56702" w:rsidRPr="00260870" w:rsidRDefault="00D56702" w:rsidP="00260870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Глава </w:t>
      </w:r>
      <w:r w:rsidRPr="00260870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     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Л.И. Польникова</w:t>
      </w:r>
    </w:p>
    <w:p w:rsidR="00D56702" w:rsidRDefault="00D56702" w:rsidP="00260870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56702" w:rsidRPr="00260870" w:rsidRDefault="00D56702" w:rsidP="00260870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56702" w:rsidRPr="00D658CB" w:rsidRDefault="00D56702" w:rsidP="0026087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D658CB">
        <w:rPr>
          <w:rFonts w:ascii="Times New Roman" w:hAnsi="Times New Roman"/>
          <w:sz w:val="24"/>
          <w:szCs w:val="24"/>
          <w:lang w:eastAsia="ru-RU"/>
        </w:rPr>
        <w:t>Приложение</w:t>
      </w:r>
    </w:p>
    <w:p w:rsidR="00D56702" w:rsidRPr="00D658CB" w:rsidRDefault="00D56702" w:rsidP="0026087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D658CB">
        <w:rPr>
          <w:rFonts w:ascii="Times New Roman" w:hAnsi="Times New Roman"/>
          <w:sz w:val="24"/>
          <w:szCs w:val="24"/>
          <w:lang w:eastAsia="ru-RU"/>
        </w:rPr>
        <w:t>к решению Совета народных депутатов</w:t>
      </w:r>
    </w:p>
    <w:p w:rsidR="00D56702" w:rsidRPr="00D658CB" w:rsidRDefault="00D56702" w:rsidP="0026087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D658CB">
        <w:rPr>
          <w:rFonts w:ascii="Times New Roman" w:hAnsi="Times New Roman"/>
          <w:sz w:val="24"/>
          <w:szCs w:val="24"/>
          <w:lang w:eastAsia="ru-RU"/>
        </w:rPr>
        <w:t>Малоалабухского сельского поселения</w:t>
      </w:r>
    </w:p>
    <w:p w:rsidR="00D56702" w:rsidRPr="00D658CB" w:rsidRDefault="00D56702" w:rsidP="0026087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D658CB">
        <w:rPr>
          <w:rFonts w:ascii="Times New Roman" w:hAnsi="Times New Roman"/>
          <w:sz w:val="24"/>
          <w:szCs w:val="24"/>
          <w:lang w:eastAsia="ru-RU"/>
        </w:rPr>
        <w:t>Грибановского муниципального района</w:t>
      </w:r>
    </w:p>
    <w:p w:rsidR="00D56702" w:rsidRPr="00D658CB" w:rsidRDefault="00D56702" w:rsidP="0026087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D658CB">
        <w:rPr>
          <w:rFonts w:ascii="Times New Roman" w:hAnsi="Times New Roman"/>
          <w:sz w:val="24"/>
          <w:szCs w:val="24"/>
          <w:lang w:eastAsia="ru-RU"/>
        </w:rPr>
        <w:t>Воронежской области</w:t>
      </w:r>
    </w:p>
    <w:p w:rsidR="00D56702" w:rsidRPr="00D658CB" w:rsidRDefault="00D56702" w:rsidP="00260870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  <w:lang w:eastAsia="ru-RU"/>
        </w:rPr>
      </w:pPr>
      <w:r w:rsidRPr="00D658CB">
        <w:rPr>
          <w:rFonts w:ascii="Times New Roman" w:hAnsi="Times New Roman"/>
          <w:sz w:val="24"/>
          <w:szCs w:val="24"/>
          <w:lang w:eastAsia="ru-RU"/>
        </w:rPr>
        <w:t>от 15.06.2015 г. № 305</w:t>
      </w:r>
    </w:p>
    <w:p w:rsidR="00D56702" w:rsidRPr="00D658CB" w:rsidRDefault="00D56702" w:rsidP="0026087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D56702" w:rsidRPr="00D658CB" w:rsidRDefault="00D56702" w:rsidP="0026087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D56702" w:rsidRPr="00D658CB" w:rsidRDefault="00D56702" w:rsidP="0026087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D658CB">
        <w:rPr>
          <w:rFonts w:ascii="Times New Roman" w:hAnsi="Times New Roman"/>
          <w:sz w:val="24"/>
          <w:szCs w:val="24"/>
          <w:lang w:eastAsia="ru-RU"/>
        </w:rPr>
        <w:t>Приложение № 2</w:t>
      </w:r>
    </w:p>
    <w:p w:rsidR="00D56702" w:rsidRPr="00D658CB" w:rsidRDefault="00D56702" w:rsidP="0026087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D658CB">
        <w:rPr>
          <w:rFonts w:ascii="Times New Roman" w:hAnsi="Times New Roman"/>
          <w:sz w:val="24"/>
          <w:szCs w:val="24"/>
          <w:lang w:eastAsia="ru-RU"/>
        </w:rPr>
        <w:t>к решению Совета народных депутатов</w:t>
      </w:r>
    </w:p>
    <w:p w:rsidR="00D56702" w:rsidRPr="00D658CB" w:rsidRDefault="00D56702" w:rsidP="0026087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D658CB">
        <w:rPr>
          <w:rFonts w:ascii="Times New Roman" w:hAnsi="Times New Roman"/>
          <w:sz w:val="24"/>
          <w:szCs w:val="24"/>
          <w:lang w:eastAsia="ru-RU"/>
        </w:rPr>
        <w:t>Малоалабухского сельского поселения</w:t>
      </w:r>
    </w:p>
    <w:p w:rsidR="00D56702" w:rsidRPr="00D658CB" w:rsidRDefault="00D56702" w:rsidP="0026087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D658CB">
        <w:rPr>
          <w:rFonts w:ascii="Times New Roman" w:hAnsi="Times New Roman"/>
          <w:sz w:val="24"/>
          <w:szCs w:val="24"/>
          <w:lang w:eastAsia="ru-RU"/>
        </w:rPr>
        <w:t>Грибановского муниципального района</w:t>
      </w:r>
    </w:p>
    <w:p w:rsidR="00D56702" w:rsidRPr="00D658CB" w:rsidRDefault="00D56702" w:rsidP="0026087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D658CB">
        <w:rPr>
          <w:rFonts w:ascii="Times New Roman" w:hAnsi="Times New Roman"/>
          <w:sz w:val="24"/>
          <w:szCs w:val="24"/>
          <w:lang w:eastAsia="ru-RU"/>
        </w:rPr>
        <w:t>Воронежской области</w:t>
      </w:r>
    </w:p>
    <w:p w:rsidR="00D56702" w:rsidRPr="00D658CB" w:rsidRDefault="00D56702" w:rsidP="00260870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  <w:lang w:eastAsia="ru-RU"/>
        </w:rPr>
      </w:pPr>
      <w:r w:rsidRPr="00D658CB">
        <w:rPr>
          <w:rFonts w:ascii="Times New Roman" w:hAnsi="Times New Roman"/>
          <w:sz w:val="24"/>
          <w:szCs w:val="24"/>
          <w:lang w:eastAsia="ru-RU"/>
        </w:rPr>
        <w:t>от 17.04.2012 г. № 140</w:t>
      </w:r>
    </w:p>
    <w:p w:rsidR="00D56702" w:rsidRPr="00D658CB" w:rsidRDefault="00D56702" w:rsidP="00260870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D56702" w:rsidRPr="00D658CB" w:rsidRDefault="00D56702" w:rsidP="00260870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D56702" w:rsidRPr="00D658CB" w:rsidRDefault="00D56702" w:rsidP="00260870">
      <w:pPr>
        <w:spacing w:after="0" w:line="240" w:lineRule="auto"/>
        <w:jc w:val="center"/>
        <w:rPr>
          <w:rFonts w:ascii="Times New Roman" w:hAnsi="Times New Roman"/>
          <w:color w:val="000000"/>
          <w:spacing w:val="4"/>
          <w:sz w:val="24"/>
          <w:szCs w:val="24"/>
          <w:lang w:eastAsia="ru-RU"/>
        </w:rPr>
      </w:pPr>
    </w:p>
    <w:p w:rsidR="00D56702" w:rsidRPr="00D658CB" w:rsidRDefault="00D56702" w:rsidP="0026087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658CB">
        <w:rPr>
          <w:rFonts w:ascii="Times New Roman" w:hAnsi="Times New Roman"/>
          <w:b/>
          <w:color w:val="000000"/>
          <w:spacing w:val="4"/>
          <w:sz w:val="24"/>
          <w:szCs w:val="24"/>
          <w:lang w:eastAsia="ru-RU"/>
        </w:rPr>
        <w:t>УСТАНОВЛЕНИЕ ГРАНИЦЫ СЕЛА МАЛЫЕ АЛАБУХИ 1-Е МАЛОАЛАБУХСКОГО СЕЛЬСКОГО ПОСЕЛЕНИЯ</w:t>
      </w:r>
    </w:p>
    <w:p w:rsidR="00D56702" w:rsidRPr="00D658CB" w:rsidRDefault="00D56702" w:rsidP="002608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56702" w:rsidRPr="00D658CB" w:rsidRDefault="00D56702" w:rsidP="0026087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658CB">
        <w:rPr>
          <w:rFonts w:ascii="Times New Roman" w:hAnsi="Times New Roman"/>
          <w:sz w:val="24"/>
          <w:szCs w:val="24"/>
          <w:lang w:eastAsia="ru-RU"/>
        </w:rPr>
        <w:t>Согласно ст. 11 Федерального закона от 06.10.2003 года № 131-ФЗ «Об общих принципах организации местного самоуправления в Российской Федерации»: «территория населенного пункта должна полностью входить в состав территории поселения».</w:t>
      </w:r>
    </w:p>
    <w:p w:rsidR="00D56702" w:rsidRPr="00D658CB" w:rsidRDefault="00D56702" w:rsidP="0026087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658CB">
        <w:rPr>
          <w:rFonts w:ascii="Times New Roman" w:hAnsi="Times New Roman"/>
          <w:sz w:val="24"/>
          <w:szCs w:val="24"/>
          <w:lang w:eastAsia="ru-RU"/>
        </w:rPr>
        <w:t>На территории Малоалабухского сельского поселения расположен населенный пункт – с. Малые Алабухи 1-е.</w:t>
      </w:r>
    </w:p>
    <w:p w:rsidR="00D56702" w:rsidRPr="00D658CB" w:rsidRDefault="00D56702" w:rsidP="002608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  <w:r w:rsidRPr="00D658CB">
        <w:rPr>
          <w:rStyle w:val="1"/>
          <w:sz w:val="24"/>
          <w:szCs w:val="24"/>
        </w:rPr>
        <w:t>Описание границ населенного пункта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М3 1 проходит по кромке луговой растительности, южнее грунтовой дороги в северо</w:t>
      </w:r>
      <w:r w:rsidRPr="00D658CB">
        <w:rPr>
          <w:rStyle w:val="1"/>
          <w:sz w:val="24"/>
          <w:szCs w:val="24"/>
        </w:rPr>
        <w:softHyphen/>
        <w:t>восточном направлении до точки 1.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 проходит по кромке луговой растительности, южнее грунтовой дороги в северо-восточном направлении до точки 2.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2 проходит по кромке луговой растительности, южнее грунтовой дороги в северо-восточном направлении до точки 3.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3 проходит по кромке луговой растительности, южнее грунтовой дороги в северо-восточном направлении до точки 4.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4 проходит по кромке луговой растительности, южнее грунтовой дороги в северо-восточном направлении до точки 5.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5 проходит по контуру огородов улицы Интернациональная, южнее грунтовой дороги в северо-восточном направлении до точки 6.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6 проходит по контуру огородов улицы Интернациональная, южнее грунтовой дороги в северо-восточном направлении до точки 7.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7 проходит по контуру огородов улицы Интернациональная, южнее грунтовой дороги в северо-восточном направлении до точки 8.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8 проходит по контуру огородов улицы Интернациональная, южнее грунтовой дороги в северо-восточном направлении до точки 9.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9 проходит по контуру огородов улицы Интернациональная , южнее грунтовой дороги в юго-восточном направлении до точки 10.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10 проходит по контуру огородов улицы Интернациональная , южнее грунтовой дороги в юго-восточном направлении до точки 11.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11 проходит по контуру огородов улицы Интернациональная, южнее грунтовой дороги в восточном направлении до точки 12.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12 проходит по контуру огородов улицы Интернациональная, южнее грунтовой дороги в северо-восточном направлении до точки 13.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13 проходит по контуру огородов улицы Интернациональная, южнее грунтовой дороги в северо-восточном направлении до точки 14.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14 проходит по кромке луговой растительности в северо-восточном направлении до М3 2.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М3 2 проходит по кромке луговой растительности в юго-восточном направлении до точки 15.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15 проходит по кромке луговой растительности в юго-восточном направлении до точки 16.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16 проходит по кромке луговой растительности в юго-восточном направлении до точки 17.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17 проходит по кромке луговой растительности в юго-восточном направлении до точки 18.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18 проходит по северной стороне полосы отвода автодороги общего пользования регионального значения «пгт Грибановский - Малые Алабухи 1-е - граница Тамбовской области» в северо-западном направлении до точки 19.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19 проходит по северной стороне полосы отвода автодороги общего пользования регионального значения «пгт Грибановский - Малые Алабухи 1-е - граница Тамбовской области» в северо-западном направлении до точки 20.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20 проходит по северной стороне полосы отвода автодороги общего пользования регионального значения «пгт Грибановский - Малые Алабухи 1-е - граница Тамбовской области» в северо-западном направлении до точки 21.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4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21 проходит по северной стороне полосы отвода автодороги общего пользования регионального значения «пгт Грибановский - Малые Алабухи 1-е - граница Тамбовской области» в северо-западном направлении до точки 22.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4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22 пересекает автодорогу общего пользования регионального значения «пгт Грибановский - Малые Алабухи 1-е - граница Тамбовской области» в юго-западном направлении до точки 23.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4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23 пересекает автодорогу общего пользования регионального значения «пгт Грибановский - Малые Алабухи 1-е - граница Тамбовской области» в юго-западном направлении до точки 24.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4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24 проходит по кромке луговой растительности в юго-западном направлении до точки 25.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4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25 проходит по кромке луговой растительности в юго-западном направлении до точки 26.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4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26 проходит по кромке луговой растительности в южном направлении до точки 27.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4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27 проходит по кромке луговой растительности в юго-восточном направлении до точки 28.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4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28 проходит по кромке луговой растительности в юго-восточном направлении до точки 29.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4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29 проходит по кромке луговой растительности в северо-восточном направлении до точки 30.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4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30 проходит по кромке луговой растительности в юго-восточном направлении до точки 31.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4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31 проходит по контуру огородов улицы Советская в юго-восточном направлении до точки 32.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4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32 проходит по контуру огородов улицы Советская в юго-восточном направлении до точки 33.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4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33 проходит по луговой растительности, восточнее огородов улицы Советская в юго-восточном направлении до точки 34.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4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34 проходит по луговой растительности, восточнее огородов улицы Советская в юго-восточном направлении до точки 35.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35 проходит по луговой растительности в юго-восточном направлении до точки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36.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36 проходит по луговой растительности в юго-восточном направлении до точки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37.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37 проходит по луговой растительности в юго-восточном направлении до точки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38.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38 проходит по луговой растительности в юго-восточном направлении до точки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39.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39 проходит по луговой растительности в юго-восточном направлении до точки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40.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4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40 проходит по пойменному лугу, местами облесенному в южном направлении до точки 41.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4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41 проходит по пойменному лугу, местами облесенному в юго-западном направлении до точки 42.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4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42 проходит по пойменному лугу, местами облесенному в юго-восточном направлении до точки 43.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4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43 проходит по пойменному лугу, местами облесенному в юго-восточном направлении до точки 44.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4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44 проходит по пойменному лугу, местами облесенному в южном направлении до точки 45.</w:t>
      </w:r>
    </w:p>
    <w:p w:rsidR="00D56702" w:rsidRPr="00D658CB" w:rsidRDefault="00D56702" w:rsidP="00D658CB">
      <w:pPr>
        <w:pStyle w:val="6"/>
        <w:shd w:val="clear" w:color="auto" w:fill="auto"/>
        <w:spacing w:after="0" w:line="240" w:lineRule="auto"/>
        <w:ind w:lef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45 проходит по пойменному лугу в юго-восточном направлении до точки 46.</w:t>
      </w:r>
    </w:p>
    <w:p w:rsidR="00D56702" w:rsidRPr="00D658CB" w:rsidRDefault="00D56702" w:rsidP="00260870">
      <w:pPr>
        <w:spacing w:after="0" w:line="240" w:lineRule="auto"/>
        <w:rPr>
          <w:rStyle w:val="2"/>
          <w:sz w:val="24"/>
          <w:szCs w:val="24"/>
        </w:rPr>
      </w:pPr>
      <w:r w:rsidRPr="00D658CB">
        <w:rPr>
          <w:rStyle w:val="2"/>
          <w:sz w:val="24"/>
          <w:szCs w:val="24"/>
        </w:rPr>
        <w:t>От точки 46 проходит по пойменному лугу в юго-восточном направлении до точки 47</w:t>
      </w:r>
    </w:p>
    <w:p w:rsidR="00D56702" w:rsidRPr="00D658CB" w:rsidRDefault="00D56702" w:rsidP="00260870">
      <w:pPr>
        <w:spacing w:after="0" w:line="240" w:lineRule="auto"/>
        <w:rPr>
          <w:rStyle w:val="2"/>
          <w:sz w:val="24"/>
          <w:szCs w:val="24"/>
        </w:rPr>
      </w:pPr>
      <w:r w:rsidRPr="00D658CB">
        <w:rPr>
          <w:rStyle w:val="2"/>
          <w:sz w:val="24"/>
          <w:szCs w:val="24"/>
        </w:rPr>
        <w:t>От точки 47 проходит по пойменному лугу в юго-восточном направлении до точки 48</w:t>
      </w:r>
    </w:p>
    <w:p w:rsidR="00D56702" w:rsidRPr="00D658CB" w:rsidRDefault="00D56702" w:rsidP="00260870">
      <w:pPr>
        <w:spacing w:after="0" w:line="240" w:lineRule="auto"/>
        <w:rPr>
          <w:rStyle w:val="2"/>
          <w:sz w:val="24"/>
          <w:szCs w:val="24"/>
        </w:rPr>
      </w:pPr>
      <w:r w:rsidRPr="00D658CB">
        <w:rPr>
          <w:rStyle w:val="2"/>
          <w:sz w:val="24"/>
          <w:szCs w:val="24"/>
        </w:rPr>
        <w:t>От точки 48 проходит по пойменному лугу в юго-восточном направлении до точки 49</w:t>
      </w:r>
    </w:p>
    <w:p w:rsidR="00D56702" w:rsidRPr="00D658CB" w:rsidRDefault="00D56702" w:rsidP="00260870">
      <w:pPr>
        <w:spacing w:after="0" w:line="240" w:lineRule="auto"/>
        <w:rPr>
          <w:rStyle w:val="2"/>
          <w:sz w:val="24"/>
          <w:szCs w:val="24"/>
        </w:rPr>
      </w:pPr>
      <w:r w:rsidRPr="00D658CB">
        <w:rPr>
          <w:rStyle w:val="2"/>
          <w:sz w:val="24"/>
          <w:szCs w:val="24"/>
        </w:rPr>
        <w:t>От точки 49 проходит по пойменному лугу в юго-восточном направлении до точки 50</w:t>
      </w:r>
    </w:p>
    <w:p w:rsidR="00D56702" w:rsidRPr="00D658CB" w:rsidRDefault="00D56702" w:rsidP="00260870">
      <w:pPr>
        <w:spacing w:after="0" w:line="240" w:lineRule="auto"/>
        <w:rPr>
          <w:rStyle w:val="2"/>
          <w:sz w:val="24"/>
          <w:szCs w:val="24"/>
        </w:rPr>
      </w:pPr>
      <w:r w:rsidRPr="00D658CB">
        <w:rPr>
          <w:rStyle w:val="2"/>
          <w:sz w:val="24"/>
          <w:szCs w:val="24"/>
        </w:rPr>
        <w:t>От точки 50 проходит по пойменному лугу в юго-восточном направлении до точки 51</w:t>
      </w:r>
    </w:p>
    <w:p w:rsidR="00D56702" w:rsidRPr="00D658CB" w:rsidRDefault="00D56702" w:rsidP="00260870">
      <w:pPr>
        <w:spacing w:after="0" w:line="240" w:lineRule="auto"/>
        <w:rPr>
          <w:rStyle w:val="2"/>
          <w:sz w:val="24"/>
          <w:szCs w:val="24"/>
        </w:rPr>
      </w:pPr>
      <w:r w:rsidRPr="00D658CB">
        <w:rPr>
          <w:rStyle w:val="2"/>
          <w:sz w:val="24"/>
          <w:szCs w:val="24"/>
        </w:rPr>
        <w:t>От точки 51 проходит по пойменному лугу в юго-восточном направлении до точки 52</w:t>
      </w:r>
    </w:p>
    <w:p w:rsidR="00D56702" w:rsidRPr="00D658CB" w:rsidRDefault="00D56702" w:rsidP="00260870">
      <w:pPr>
        <w:spacing w:after="0" w:line="240" w:lineRule="auto"/>
        <w:rPr>
          <w:rStyle w:val="2"/>
          <w:sz w:val="24"/>
          <w:szCs w:val="24"/>
        </w:rPr>
      </w:pPr>
      <w:r w:rsidRPr="00D658CB">
        <w:rPr>
          <w:rStyle w:val="2"/>
          <w:sz w:val="24"/>
          <w:szCs w:val="24"/>
        </w:rPr>
        <w:t>От точки 52 проходит по пойменному лугу в юго-восточном направлении до точки 53</w:t>
      </w:r>
    </w:p>
    <w:p w:rsidR="00D56702" w:rsidRPr="00D658CB" w:rsidRDefault="00D56702" w:rsidP="00260870">
      <w:pPr>
        <w:spacing w:after="0" w:line="240" w:lineRule="auto"/>
        <w:rPr>
          <w:rStyle w:val="2"/>
          <w:sz w:val="24"/>
          <w:szCs w:val="24"/>
        </w:rPr>
      </w:pPr>
      <w:r w:rsidRPr="00D658CB">
        <w:rPr>
          <w:rStyle w:val="2"/>
          <w:sz w:val="24"/>
          <w:szCs w:val="24"/>
        </w:rPr>
        <w:t>От точки 53 проходит по пойменному лугу в юго-восточном направлении до точки 54</w:t>
      </w:r>
    </w:p>
    <w:p w:rsidR="00D56702" w:rsidRPr="00D658CB" w:rsidRDefault="00D56702" w:rsidP="00260870">
      <w:pPr>
        <w:spacing w:after="0" w:line="240" w:lineRule="auto"/>
        <w:rPr>
          <w:rStyle w:val="2"/>
          <w:sz w:val="24"/>
          <w:szCs w:val="24"/>
        </w:rPr>
      </w:pPr>
      <w:r w:rsidRPr="00D658CB">
        <w:rPr>
          <w:rStyle w:val="2"/>
          <w:sz w:val="24"/>
          <w:szCs w:val="24"/>
        </w:rPr>
        <w:t>От точки 54 проходит по пойменному лугу в юго-восточном направлении до точки М3 3.</w:t>
      </w:r>
    </w:p>
    <w:p w:rsidR="00D56702" w:rsidRPr="00D658CB" w:rsidRDefault="00D56702" w:rsidP="00260870">
      <w:pPr>
        <w:pStyle w:val="6"/>
        <w:shd w:val="clear" w:color="auto" w:fill="auto"/>
        <w:tabs>
          <w:tab w:val="right" w:pos="7096"/>
        </w:tabs>
        <w:spacing w:after="0" w:line="240" w:lineRule="auto"/>
        <w:ind w:left="40" w:right="20"/>
        <w:jc w:val="left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М3 3 проходит по луговой растительности в юго-восточном направлении до точки 55. От точки 55 проходит по луговой растительности в юго-восточном направлении до точки 56.</w:t>
      </w:r>
      <w:r w:rsidRPr="00D658CB">
        <w:rPr>
          <w:rStyle w:val="1"/>
          <w:sz w:val="24"/>
          <w:szCs w:val="24"/>
        </w:rPr>
        <w:tab/>
      </w:r>
      <w:r w:rsidRPr="00D658CB">
        <w:rPr>
          <w:rStyle w:val="3"/>
          <w:sz w:val="24"/>
          <w:szCs w:val="24"/>
        </w:rPr>
        <w:t>•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40"/>
        <w:jc w:val="left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56 проходит по луговой растительности в южном направлении до точки 57.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40"/>
        <w:jc w:val="left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57 проходит по луговой растительности в юго-восточном направлении до точки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40"/>
        <w:jc w:val="left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58.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40"/>
        <w:jc w:val="left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58 проходит по луговой растительности в юго-западном направлении до точки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40"/>
        <w:jc w:val="left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59.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40"/>
        <w:jc w:val="left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59 проходит по луговой растительности в юго-западном направлении до точки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40"/>
        <w:jc w:val="left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60.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40" w:right="20"/>
        <w:jc w:val="left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60 проходит по луговой растительности в юго-западном направлении до точки 61.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40" w:right="20"/>
        <w:jc w:val="left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61 проходит по западной границе территории МТФ в юго-западном направлении до точки 62.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40" w:right="20"/>
        <w:jc w:val="left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62 пересекает грунтовую дорогу, ведущую к территории МТФ в юго-западном направлении до точки 63.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40" w:right="20"/>
        <w:jc w:val="left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ОтточкибЗ проходит по западной границе территории МТФ в юго-западном направлении до точки 64.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40" w:right="20"/>
        <w:jc w:val="left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64 проходит по западной границе территории МТФ в юго-западном направлении до точки 65.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40" w:right="20"/>
        <w:jc w:val="left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Отточки 65 проходит по западной границе территории МТФ в юго-западном направлении до точки 66.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40" w:right="20"/>
        <w:jc w:val="left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66 проходит по восточной стороне дороги местного значения в юго-западном направлении до точки 67.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40" w:right="20"/>
        <w:jc w:val="left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67 проходит по восточной стороне дороги местного значения в юго-западном направлении до точки 68.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40" w:right="20"/>
        <w:jc w:val="left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68 проходит по западной стороне территории летнего лагеря МТФ в юго</w:t>
      </w:r>
      <w:r w:rsidRPr="00D658CB">
        <w:rPr>
          <w:rStyle w:val="1"/>
          <w:sz w:val="24"/>
          <w:szCs w:val="24"/>
        </w:rPr>
        <w:softHyphen/>
        <w:t>западном направлении до точки 69.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40" w:right="20"/>
        <w:jc w:val="left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69 проходит по западной стороне территории летнего лагеря МТФ в юго</w:t>
      </w:r>
      <w:r w:rsidRPr="00D658CB">
        <w:rPr>
          <w:rStyle w:val="1"/>
          <w:sz w:val="24"/>
          <w:szCs w:val="24"/>
        </w:rPr>
        <w:softHyphen/>
        <w:t>западном направлении до точки 70.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40"/>
        <w:jc w:val="left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70 проходит по луговой растительности в юго-западном направлении до точки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40"/>
        <w:jc w:val="left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71.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40"/>
        <w:jc w:val="left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71 проходит по луговой растительности в юго-западном направлении до точки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40"/>
        <w:jc w:val="left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72.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40" w:right="20"/>
        <w:jc w:val="left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72 проходит по луговой растительности, восточнее огородов улицы Матросовская в юго-западном направлении до точки 73.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40" w:right="20"/>
        <w:jc w:val="left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73 проходит по луговой растительности, восточнее огородов улицы Матросовская в юго-западном направлении до точки 74.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40" w:right="20"/>
        <w:jc w:val="left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74 проходит по луговой растительности в юго-восточном направлении до М3 4. От М3 4 проходит по пойменному лугу в юго-западном направлении до точки 75.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40"/>
        <w:jc w:val="left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75 проходит по пойменному лугу в юго-западном направлении до точки 76.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40" w:right="20"/>
        <w:jc w:val="left"/>
        <w:rPr>
          <w:rStyle w:val="1"/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76 проходит по краю прибрежной полосы северного берега озера-старицы в юго</w:t>
      </w:r>
      <w:r w:rsidRPr="00D658CB">
        <w:rPr>
          <w:rStyle w:val="1"/>
          <w:sz w:val="24"/>
          <w:szCs w:val="24"/>
        </w:rPr>
        <w:softHyphen/>
        <w:t>западном направлении до точки 77.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4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77 проходит по краю прибрежной полосы северного берега озера-старицы в западном направлении до точки 78.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4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78 проходит по краю прибрежной полосы северного берега озера-старицы в юго</w:t>
      </w:r>
      <w:r w:rsidRPr="00D658CB">
        <w:rPr>
          <w:rStyle w:val="1"/>
          <w:sz w:val="24"/>
          <w:szCs w:val="24"/>
        </w:rPr>
        <w:softHyphen/>
        <w:t>западном направлении до точки 79.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4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79 проходит по краю прибрежной полосы северного берега озера-старицы в юго</w:t>
      </w:r>
      <w:r w:rsidRPr="00D658CB">
        <w:rPr>
          <w:rStyle w:val="1"/>
          <w:sz w:val="24"/>
          <w:szCs w:val="24"/>
        </w:rPr>
        <w:softHyphen/>
        <w:t>западном направлении до точки 80.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4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80 проходит по кромке пойменного луга в северо-западном направлении до точки 81.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4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81 проходит по кромке пойменного луга в северо-западном направлении до точки 82.</w:t>
      </w:r>
    </w:p>
    <w:p w:rsidR="00D56702" w:rsidRPr="00D658CB" w:rsidRDefault="00D56702" w:rsidP="00260870">
      <w:pPr>
        <w:pStyle w:val="6"/>
        <w:shd w:val="clear" w:color="auto" w:fill="auto"/>
        <w:tabs>
          <w:tab w:val="right" w:pos="7105"/>
        </w:tabs>
        <w:spacing w:after="0" w:line="240" w:lineRule="auto"/>
        <w:ind w:left="20" w:right="4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82 проходит по кромке пойменного луга в северо-западном направлении до точки 83.</w:t>
      </w:r>
      <w:r w:rsidRPr="00D658CB">
        <w:rPr>
          <w:rStyle w:val="4"/>
          <w:sz w:val="24"/>
          <w:szCs w:val="24"/>
        </w:rPr>
        <w:t>■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4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83 проходит по кромке пойменного луга в северо-восточном направлении до точки 84.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4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84 проходит по кромке пойменного луга в северо-западном направлении до точки 85.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4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85 проходит по кромке пойменного луга в северо-западном направлении до точки 86.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4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86 проходит по кромке пойменного луга в северо-западном направлении до точки 87.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4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87 проходит по кромке пойменного луга в северо-западном направлении до точки 88.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4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88 проходит по кромке пойменного луга в северо-западном направлении до точки 89.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4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89 проходит по луговой растительности в северо-восточном направлении до точки 90.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4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90 проходит по луговой растительности в северо-западном направлении до точки 91.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4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91 проходит по луговой растительности в северо-восточном направлении до точки 92.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4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92 проходит по контуру огородов улицы Набережная в северо-западном направлении до точки 93.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4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93 проходит по контуру огородов улицы Набережная в северо-западном направлении до точки 94.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4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94 проходит по контуру огородов улицы Набережная в северо-западном направлении, далее по луговой растительности до точки 95.</w:t>
      </w:r>
    </w:p>
    <w:p w:rsidR="00D56702" w:rsidRPr="00D658CB" w:rsidRDefault="00D56702" w:rsidP="00260870">
      <w:pPr>
        <w:pStyle w:val="6"/>
        <w:shd w:val="clear" w:color="auto" w:fill="auto"/>
        <w:tabs>
          <w:tab w:val="right" w:pos="4081"/>
          <w:tab w:val="right" w:pos="4393"/>
        </w:tabs>
        <w:spacing w:after="0" w:line="240" w:lineRule="auto"/>
        <w:ind w:left="20" w:right="4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95 проходит по кромке луговой растительности, пересекая грунтовую дорогу в северо-западном направлении</w:t>
      </w:r>
      <w:r w:rsidRPr="00D658CB">
        <w:rPr>
          <w:rStyle w:val="1"/>
          <w:sz w:val="24"/>
          <w:szCs w:val="24"/>
        </w:rPr>
        <w:tab/>
        <w:t>до точки</w:t>
      </w:r>
      <w:r w:rsidRPr="00D658CB">
        <w:rPr>
          <w:rStyle w:val="1"/>
          <w:sz w:val="24"/>
          <w:szCs w:val="24"/>
        </w:rPr>
        <w:tab/>
        <w:t>96.</w:t>
      </w:r>
    </w:p>
    <w:p w:rsidR="00D56702" w:rsidRPr="00D658CB" w:rsidRDefault="00D56702" w:rsidP="00260870">
      <w:pPr>
        <w:pStyle w:val="6"/>
        <w:shd w:val="clear" w:color="auto" w:fill="auto"/>
        <w:tabs>
          <w:tab w:val="left" w:pos="529"/>
          <w:tab w:val="left" w:pos="1254"/>
          <w:tab w:val="left" w:pos="1691"/>
          <w:tab w:val="right" w:pos="3135"/>
          <w:tab w:val="right" w:pos="4081"/>
          <w:tab w:val="right" w:pos="5089"/>
          <w:tab w:val="left" w:pos="5277"/>
          <w:tab w:val="center" w:pos="6807"/>
          <w:tab w:val="right" w:pos="7518"/>
          <w:tab w:val="right" w:pos="9367"/>
        </w:tabs>
        <w:spacing w:after="0" w:line="240" w:lineRule="auto"/>
        <w:ind w:lef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</w:t>
      </w:r>
      <w:r w:rsidRPr="00D658CB">
        <w:rPr>
          <w:rStyle w:val="1"/>
          <w:sz w:val="24"/>
          <w:szCs w:val="24"/>
        </w:rPr>
        <w:tab/>
        <w:t>точки</w:t>
      </w:r>
      <w:r w:rsidRPr="00D658CB">
        <w:rPr>
          <w:rStyle w:val="1"/>
          <w:sz w:val="24"/>
          <w:szCs w:val="24"/>
        </w:rPr>
        <w:tab/>
        <w:t>96</w:t>
      </w:r>
      <w:r w:rsidRPr="00D658CB">
        <w:rPr>
          <w:rStyle w:val="1"/>
          <w:sz w:val="24"/>
          <w:szCs w:val="24"/>
        </w:rPr>
        <w:tab/>
        <w:t>проходит</w:t>
      </w:r>
      <w:r w:rsidRPr="00D658CB">
        <w:rPr>
          <w:rStyle w:val="1"/>
          <w:sz w:val="24"/>
          <w:szCs w:val="24"/>
        </w:rPr>
        <w:tab/>
        <w:t>по</w:t>
      </w:r>
      <w:r w:rsidRPr="00D658CB">
        <w:rPr>
          <w:rStyle w:val="1"/>
          <w:sz w:val="24"/>
          <w:szCs w:val="24"/>
        </w:rPr>
        <w:tab/>
        <w:t>южной</w:t>
      </w:r>
      <w:r w:rsidRPr="00D658CB">
        <w:rPr>
          <w:rStyle w:val="1"/>
          <w:sz w:val="24"/>
          <w:szCs w:val="24"/>
        </w:rPr>
        <w:tab/>
        <w:t>стороне</w:t>
      </w:r>
      <w:r w:rsidRPr="00D658CB">
        <w:rPr>
          <w:rStyle w:val="1"/>
          <w:sz w:val="24"/>
          <w:szCs w:val="24"/>
        </w:rPr>
        <w:tab/>
        <w:t>грунтовой</w:t>
      </w:r>
      <w:r w:rsidRPr="00D658CB">
        <w:rPr>
          <w:rStyle w:val="1"/>
          <w:sz w:val="24"/>
          <w:szCs w:val="24"/>
        </w:rPr>
        <w:tab/>
        <w:t>дороги</w:t>
      </w:r>
      <w:r w:rsidRPr="00D658CB">
        <w:rPr>
          <w:rStyle w:val="1"/>
          <w:sz w:val="24"/>
          <w:szCs w:val="24"/>
        </w:rPr>
        <w:tab/>
        <w:t>в</w:t>
      </w:r>
      <w:r w:rsidRPr="00D658CB">
        <w:rPr>
          <w:rStyle w:val="1"/>
          <w:sz w:val="24"/>
          <w:szCs w:val="24"/>
        </w:rPr>
        <w:tab/>
        <w:t>северо-западном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направлении до точки 97.</w:t>
      </w:r>
    </w:p>
    <w:p w:rsidR="00D56702" w:rsidRPr="00D658CB" w:rsidRDefault="00D56702" w:rsidP="00260870">
      <w:pPr>
        <w:pStyle w:val="6"/>
        <w:shd w:val="clear" w:color="auto" w:fill="auto"/>
        <w:tabs>
          <w:tab w:val="left" w:pos="529"/>
          <w:tab w:val="left" w:pos="1259"/>
          <w:tab w:val="left" w:pos="1681"/>
          <w:tab w:val="right" w:pos="3135"/>
          <w:tab w:val="right" w:pos="4081"/>
          <w:tab w:val="right" w:pos="5089"/>
          <w:tab w:val="left" w:pos="5277"/>
          <w:tab w:val="center" w:pos="6807"/>
          <w:tab w:val="right" w:pos="7518"/>
          <w:tab w:val="right" w:pos="9367"/>
        </w:tabs>
        <w:spacing w:after="0" w:line="240" w:lineRule="auto"/>
        <w:ind w:lef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</w:t>
      </w:r>
      <w:r w:rsidRPr="00D658CB">
        <w:rPr>
          <w:rStyle w:val="1"/>
          <w:sz w:val="24"/>
          <w:szCs w:val="24"/>
        </w:rPr>
        <w:tab/>
        <w:t>точки</w:t>
      </w:r>
      <w:r w:rsidRPr="00D658CB">
        <w:rPr>
          <w:rStyle w:val="1"/>
          <w:sz w:val="24"/>
          <w:szCs w:val="24"/>
        </w:rPr>
        <w:tab/>
        <w:t>97</w:t>
      </w:r>
      <w:r w:rsidRPr="00D658CB">
        <w:rPr>
          <w:rStyle w:val="1"/>
          <w:sz w:val="24"/>
          <w:szCs w:val="24"/>
        </w:rPr>
        <w:tab/>
        <w:t>проходит</w:t>
      </w:r>
      <w:r w:rsidRPr="00D658CB">
        <w:rPr>
          <w:rStyle w:val="1"/>
          <w:sz w:val="24"/>
          <w:szCs w:val="24"/>
        </w:rPr>
        <w:tab/>
        <w:t>по</w:t>
      </w:r>
      <w:r w:rsidRPr="00D658CB">
        <w:rPr>
          <w:rStyle w:val="1"/>
          <w:sz w:val="24"/>
          <w:szCs w:val="24"/>
        </w:rPr>
        <w:tab/>
        <w:t>южной</w:t>
      </w:r>
      <w:r w:rsidRPr="00D658CB">
        <w:rPr>
          <w:rStyle w:val="1"/>
          <w:sz w:val="24"/>
          <w:szCs w:val="24"/>
        </w:rPr>
        <w:tab/>
        <w:t>стороне</w:t>
      </w:r>
      <w:r w:rsidRPr="00D658CB">
        <w:rPr>
          <w:rStyle w:val="1"/>
          <w:sz w:val="24"/>
          <w:szCs w:val="24"/>
        </w:rPr>
        <w:tab/>
        <w:t>грунтовой</w:t>
      </w:r>
      <w:r w:rsidRPr="00D658CB">
        <w:rPr>
          <w:rStyle w:val="1"/>
          <w:sz w:val="24"/>
          <w:szCs w:val="24"/>
        </w:rPr>
        <w:tab/>
        <w:t>дороги</w:t>
      </w:r>
      <w:r w:rsidRPr="00D658CB">
        <w:rPr>
          <w:rStyle w:val="1"/>
          <w:sz w:val="24"/>
          <w:szCs w:val="24"/>
        </w:rPr>
        <w:tab/>
        <w:t>в</w:t>
      </w:r>
      <w:r w:rsidRPr="00D658CB">
        <w:rPr>
          <w:rStyle w:val="1"/>
          <w:sz w:val="24"/>
          <w:szCs w:val="24"/>
        </w:rPr>
        <w:tab/>
        <w:t>северо-западном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направлении до точки 98.</w:t>
      </w:r>
    </w:p>
    <w:p w:rsidR="00D56702" w:rsidRPr="00D658CB" w:rsidRDefault="00D56702" w:rsidP="00260870">
      <w:pPr>
        <w:pStyle w:val="6"/>
        <w:shd w:val="clear" w:color="auto" w:fill="auto"/>
        <w:tabs>
          <w:tab w:val="left" w:pos="529"/>
          <w:tab w:val="left" w:pos="1259"/>
          <w:tab w:val="left" w:pos="1686"/>
          <w:tab w:val="right" w:pos="3135"/>
          <w:tab w:val="right" w:pos="4081"/>
          <w:tab w:val="right" w:pos="5089"/>
          <w:tab w:val="left" w:pos="5277"/>
          <w:tab w:val="center" w:pos="6807"/>
          <w:tab w:val="right" w:pos="7518"/>
          <w:tab w:val="right" w:pos="9367"/>
        </w:tabs>
        <w:spacing w:after="0" w:line="240" w:lineRule="auto"/>
        <w:ind w:lef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</w:t>
      </w:r>
      <w:r w:rsidRPr="00D658CB">
        <w:rPr>
          <w:rStyle w:val="1"/>
          <w:sz w:val="24"/>
          <w:szCs w:val="24"/>
        </w:rPr>
        <w:tab/>
        <w:t>точки</w:t>
      </w:r>
      <w:r w:rsidRPr="00D658CB">
        <w:rPr>
          <w:rStyle w:val="1"/>
          <w:sz w:val="24"/>
          <w:szCs w:val="24"/>
        </w:rPr>
        <w:tab/>
        <w:t>98</w:t>
      </w:r>
      <w:r w:rsidRPr="00D658CB">
        <w:rPr>
          <w:rStyle w:val="1"/>
          <w:sz w:val="24"/>
          <w:szCs w:val="24"/>
        </w:rPr>
        <w:tab/>
        <w:t>проходит</w:t>
      </w:r>
      <w:r w:rsidRPr="00D658CB">
        <w:rPr>
          <w:rStyle w:val="1"/>
          <w:sz w:val="24"/>
          <w:szCs w:val="24"/>
        </w:rPr>
        <w:tab/>
        <w:t>по</w:t>
      </w:r>
      <w:r w:rsidRPr="00D658CB">
        <w:rPr>
          <w:rStyle w:val="1"/>
          <w:sz w:val="24"/>
          <w:szCs w:val="24"/>
        </w:rPr>
        <w:tab/>
        <w:t>южной</w:t>
      </w:r>
      <w:r w:rsidRPr="00D658CB">
        <w:rPr>
          <w:rStyle w:val="1"/>
          <w:sz w:val="24"/>
          <w:szCs w:val="24"/>
        </w:rPr>
        <w:tab/>
        <w:t>стороне</w:t>
      </w:r>
      <w:r w:rsidRPr="00D658CB">
        <w:rPr>
          <w:rStyle w:val="1"/>
          <w:sz w:val="24"/>
          <w:szCs w:val="24"/>
        </w:rPr>
        <w:tab/>
        <w:t>грунтовой</w:t>
      </w:r>
      <w:r w:rsidRPr="00D658CB">
        <w:rPr>
          <w:rStyle w:val="1"/>
          <w:sz w:val="24"/>
          <w:szCs w:val="24"/>
        </w:rPr>
        <w:tab/>
        <w:t>дороги</w:t>
      </w:r>
      <w:r w:rsidRPr="00D658CB">
        <w:rPr>
          <w:rStyle w:val="1"/>
          <w:sz w:val="24"/>
          <w:szCs w:val="24"/>
        </w:rPr>
        <w:tab/>
        <w:t>в</w:t>
      </w:r>
      <w:r w:rsidRPr="00D658CB">
        <w:rPr>
          <w:rStyle w:val="1"/>
          <w:sz w:val="24"/>
          <w:szCs w:val="24"/>
        </w:rPr>
        <w:tab/>
        <w:t>северо-западном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направлении до точки 99.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4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99 проходит по кромке луговой растительности, пересекая грунтовую дорогу в северо-западном направлении до точки 100.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4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100 проходит по границе 31 квартала Лобановского участкового лесничества Теллермановского лесничества в северо-восточном направлении до точки 101.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4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101 проходит по границе 31 квартала Лобановского участкового лесничества Теллермановского лесничества в северо-западном направлении до точки 102.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4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102 проходит по границе 31 квартала Лобановского участкового лесничества Теллермановского лесничества в северо-западном направлении до точки 103.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103 проходит по границе 25 квартала Лобановского участкового лесничества Теллермановского лесничества в северо-восточном направлении до точки 104.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104 проходит по границе 25 квартала Лобановского участкового лесничества Теллермановского лесничества в северо-восточном направлении до точки 105.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105 проходит по границе 25 квартала Лобановского участкового лесничества Теллермановского лесничества в северо-восточном направлении до точки 106.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106 проходит по границе 25 квартала Лобановского участкового лесничества Теллермановского лесничества в северо-восточном направлении до точки 107.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107 проходит по границе 25 квартала Лобановского участкового лесничества Теллермановского лесничества в северо-восточном направлении до точки 108.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108 проходит по границе 25 квартала Лобановского участкового лесничества Теллермановского лесничества в северо-восточном направлении до точки 109.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109 проходит по границе 17 квартала Лобановского участкового лесничества Теллермановского лесничества в северо-восточном направлении до точки 110.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110 проходит по границе 17 квартала Лобановского участкового лесничества Теллермановского лесничества в северо-восточном направлении до точки 111.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111 проходит по границе 17 квартала Лобановского участкового лесничества Теллермановского лесничества в северо-восточном направлении до точки 112.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112 проходит по границе 17 квартала Лобановского участкового лесничества Теллермановского лесничества в северо-восточном направлении до точки 113.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113 проходит по границе 17 квартала Лобановского участкового лесничества Теллермановского лесничества в северо-западном направлении до точки 114.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114 проходит по границе 17 квартала Лобановского участкового лесничества Теллермановского лесничества в северо-западном направлении до точки 115.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115 проходит по границе 17 квартала Лобановского участкового лесничества Теллермановского лесничества в северо-западном направлении до точки 116.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116 проходит по границе 8 квартала Лобановского участкового лесничества Теллермановского лесничества в северо-западном направлении до точки 117.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117 проходит по границе 8 квартала Лобановского участкового лесничества Теллермановского лесничества в северо-восточном направлении до точки 1118.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118 проходит по границе 8 квартала Лобановского участкового лесничества Теллермановского лесничества в северо-восточном направлении до точки 119.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119 проходит по границе 8 квартала Лобановского участкового лесничества Теллермановского лесничества в северо-восточном направлении до точки 120.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120 проходит по границе 8 квартала Лобановского участкового лесничества Теллермановского лесничества в северо-восточном направлении до точки 121.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121 проходит по границе 8 квартала Лобановского участкового лесничества Теллермановского лесничества в северо-восточном направлении до точки 122.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122 проходит по границе 3 квартала Лобановского участкового лесничества Теллермановского лесничества в северо-западном направлении до точки 123.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123 проходит по границе 3 квартала Лобановского участкового лесничества Теллермановского лесничества в северо-западном направлении до точки 124.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124 проходит по границе 3 квартала Лобановского участкового лесничества Теллермановского лесничества в северо-западном направлении до точки 125.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125 проходит по границе 3 квартала Лобановского участкового лесничества Теллермановского лесничества в северо-западном направлении до точки 126.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126 проходит по границе 3 квартала Лобановского участкового лесничества Теллермановского лесничества в северо-западном направлении до точки 127.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127 проходит по границе 2 квартала Лобановского участкового лесничества Теллермановского лесничества в северо-западном направлении до точки 128.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128 проходит по границе 2 квартала Лобановского участкового лесничества Теллермановского лесничества в северо-западном направлении до точки 129.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129 проходит по границе 2 квартала Лобановского участкового лесничества Теллермановского лесничества в северо-восточном направлении до точки 130.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130 проходит по границе 2 квартала Лобановского участкового лесничества Теллермановского лесничества в северо-западном направлении до точки 131.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131 проходит по границе 2 квартала Лобановского участкового лесничества Теллермановского лесничества в северо-западном направлении до точки 132.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132 проходит по огородам улицы Метальникова в северо-западном направлении до точки 133.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133 проходит по огородам улицы Метальникова в западном направлении до точки 134.</w:t>
      </w:r>
    </w:p>
    <w:p w:rsidR="00D56702" w:rsidRPr="00D658CB" w:rsidRDefault="00D56702" w:rsidP="00260870">
      <w:pPr>
        <w:pStyle w:val="6"/>
        <w:shd w:val="clear" w:color="auto" w:fill="auto"/>
        <w:tabs>
          <w:tab w:val="center" w:pos="7057"/>
        </w:tabs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134 проходит по огородам улицы Метальникова в северо-западном направлении, пересекая дорогу местного значения до точки 135.</w:t>
      </w:r>
      <w:r w:rsidRPr="00D658CB">
        <w:rPr>
          <w:rStyle w:val="1"/>
          <w:sz w:val="24"/>
          <w:szCs w:val="24"/>
        </w:rPr>
        <w:tab/>
      </w:r>
      <w:r w:rsidRPr="00D658CB">
        <w:rPr>
          <w:rStyle w:val="3"/>
          <w:sz w:val="24"/>
          <w:szCs w:val="24"/>
        </w:rPr>
        <w:t>•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135 проходит по огородам улицы Метальникова в северо-западном направлении до точки 136.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136 проходит по огородам улицы Метальникова в северо-западном направлении до точки 137.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137 проходит по огородам улицы Метальникова в северо-западном направлении до точки 138.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138 проходит по огородам улицы Метальникова в северо-западном направлении до точки 139.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139 проходит по южной стороне улицы Революционная в юго-западном направлении до М3 5.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М3 5 проходит по кромке луговой растительности в северо-западном направлении до точки 140.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Отточки 140 проходит по кромке луговой растительности в северо-западном направлении до точки 141.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141 проходит по тыльной стороне огородов улицы Революционная в северо</w:t>
      </w:r>
      <w:r w:rsidRPr="00D658CB">
        <w:rPr>
          <w:rStyle w:val="1"/>
          <w:sz w:val="24"/>
          <w:szCs w:val="24"/>
        </w:rPr>
        <w:softHyphen/>
        <w:t>восточном направлении до точки 142.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142 проходит по тыльной стороне огородов улицы Революционная в северо</w:t>
      </w:r>
      <w:r w:rsidRPr="00D658CB">
        <w:rPr>
          <w:rStyle w:val="1"/>
          <w:sz w:val="24"/>
          <w:szCs w:val="24"/>
        </w:rPr>
        <w:softHyphen/>
        <w:t>восточном направлении до точки 143.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143 проходит по тыльной стороне огородов улицы Революционная в северо</w:t>
      </w:r>
      <w:r w:rsidRPr="00D658CB">
        <w:rPr>
          <w:rStyle w:val="1"/>
          <w:sz w:val="24"/>
          <w:szCs w:val="24"/>
        </w:rPr>
        <w:softHyphen/>
        <w:t>восточном направлении до точки 144.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144 проходит по западной стороне дороги местного значения в северо-западном направлении до точки 145.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145 проходит по контуру фруктового сада в юго-западном направлении до точки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146.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Отточки 146 проходит по контуру фруктового сада в юго-западном направлении до точки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147.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Отточки 147 проходит по кромке луговой растительности в северо-западном направлении до точки 148.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148 пересекает автодорогу общего пользования регионального значения «пгт Грибановский - Малые Алабухи 1-е - граница Тамбовской области» в северо-западном направлении до точки 149.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149 пересекает автодорогу общего пользования регионального значения «пгтГ рибановский - Малые Алабухи 1-е - граница Тамбовской области» в северо-западном направлении до точки 150.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150 проходит по северной стороне полосы отвода автодороги общего пользования регионального значения «пгт Грибановский - Малые Алабухи 1-е - граница Тамбовской области» в северо-восточном направлении до точки 151.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151 проходит по северной стороне полосы отвода автодороги общего пользования регионального значения «пгт Грибановский - Малые Алабухи 1-е - граница Тамбовской области» в северо-восточном направлении до точки 152.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152 проходит по северной стороне полосы отвода автодороги общего пользования регионального значения «пгт Грибановский - Малые Алабухи 1-е - граница Тамбовской области» в северо-восточном направлении до точки 153.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153 проходит по северной стороне полосы отвода автодороги общего пользования регионального значения «пгт Грибановский - Малые Алабухи 1-е - граница Тамбовской области» в северо-восточном направлении до точки 154.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154 проходит по северной стороне полосы отвода автодороги общего пользования регионального значения «пгт Грибановский - Малые Алабухи 1-е - граница Тамбовской области» в северо-восточном направлении до точки 155.</w:t>
      </w:r>
    </w:p>
    <w:p w:rsidR="00D56702" w:rsidRPr="00D658CB" w:rsidRDefault="00D56702" w:rsidP="00260870">
      <w:pPr>
        <w:pStyle w:val="6"/>
        <w:shd w:val="clear" w:color="auto" w:fill="auto"/>
        <w:tabs>
          <w:tab w:val="center" w:pos="899"/>
          <w:tab w:val="left" w:pos="1247"/>
          <w:tab w:val="center" w:pos="2267"/>
          <w:tab w:val="left" w:pos="2946"/>
          <w:tab w:val="right" w:pos="4355"/>
          <w:tab w:val="left" w:pos="4544"/>
          <w:tab w:val="right" w:pos="6261"/>
          <w:tab w:val="right" w:pos="7154"/>
          <w:tab w:val="right" w:pos="8464"/>
          <w:tab w:val="right" w:pos="9355"/>
        </w:tabs>
        <w:spacing w:after="0" w:line="240" w:lineRule="auto"/>
        <w:ind w:lef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</w:t>
      </w:r>
      <w:r w:rsidRPr="00D658CB">
        <w:rPr>
          <w:rStyle w:val="1"/>
          <w:sz w:val="24"/>
          <w:szCs w:val="24"/>
        </w:rPr>
        <w:tab/>
        <w:t>точки</w:t>
      </w:r>
      <w:r w:rsidRPr="00D658CB">
        <w:rPr>
          <w:rStyle w:val="1"/>
          <w:sz w:val="24"/>
          <w:szCs w:val="24"/>
        </w:rPr>
        <w:tab/>
        <w:t>155</w:t>
      </w:r>
      <w:r w:rsidRPr="00D658CB">
        <w:rPr>
          <w:rStyle w:val="1"/>
          <w:sz w:val="24"/>
          <w:szCs w:val="24"/>
        </w:rPr>
        <w:tab/>
        <w:t>проходит</w:t>
      </w:r>
      <w:r w:rsidRPr="00D658CB">
        <w:rPr>
          <w:rStyle w:val="1"/>
          <w:sz w:val="24"/>
          <w:szCs w:val="24"/>
        </w:rPr>
        <w:tab/>
        <w:t>по</w:t>
      </w:r>
      <w:r w:rsidRPr="00D658CB">
        <w:rPr>
          <w:rStyle w:val="1"/>
          <w:sz w:val="24"/>
          <w:szCs w:val="24"/>
        </w:rPr>
        <w:tab/>
        <w:t>северной</w:t>
      </w:r>
      <w:r w:rsidRPr="00D658CB">
        <w:rPr>
          <w:rStyle w:val="1"/>
          <w:sz w:val="24"/>
          <w:szCs w:val="24"/>
        </w:rPr>
        <w:tab/>
        <w:t>стороне</w:t>
      </w:r>
      <w:r w:rsidRPr="00D658CB">
        <w:rPr>
          <w:rStyle w:val="1"/>
          <w:sz w:val="24"/>
          <w:szCs w:val="24"/>
        </w:rPr>
        <w:tab/>
        <w:t>полосы</w:t>
      </w:r>
      <w:r w:rsidRPr="00D658CB">
        <w:rPr>
          <w:rStyle w:val="1"/>
          <w:sz w:val="24"/>
          <w:szCs w:val="24"/>
        </w:rPr>
        <w:tab/>
        <w:t>отвода</w:t>
      </w:r>
      <w:r w:rsidRPr="00D658CB">
        <w:rPr>
          <w:rStyle w:val="1"/>
          <w:sz w:val="24"/>
          <w:szCs w:val="24"/>
        </w:rPr>
        <w:tab/>
        <w:t>автодороги</w:t>
      </w:r>
      <w:r w:rsidRPr="00D658CB">
        <w:rPr>
          <w:rStyle w:val="1"/>
          <w:sz w:val="24"/>
          <w:szCs w:val="24"/>
        </w:rPr>
        <w:tab/>
        <w:t>общего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пользования регионального значения «пгт Грибановский - Малые Алабухи 1-е - граница Тамбовской области» в северо-восточном направлении до точки 156.</w:t>
      </w:r>
    </w:p>
    <w:p w:rsidR="00D56702" w:rsidRPr="00D658CB" w:rsidRDefault="00D56702" w:rsidP="00260870">
      <w:pPr>
        <w:pStyle w:val="6"/>
        <w:shd w:val="clear" w:color="auto" w:fill="auto"/>
        <w:tabs>
          <w:tab w:val="center" w:pos="899"/>
          <w:tab w:val="left" w:pos="1247"/>
          <w:tab w:val="center" w:pos="2267"/>
          <w:tab w:val="left" w:pos="2941"/>
          <w:tab w:val="right" w:pos="4355"/>
          <w:tab w:val="left" w:pos="4544"/>
          <w:tab w:val="right" w:pos="6261"/>
          <w:tab w:val="right" w:pos="7154"/>
          <w:tab w:val="right" w:pos="8464"/>
          <w:tab w:val="right" w:pos="9355"/>
        </w:tabs>
        <w:spacing w:after="0" w:line="240" w:lineRule="auto"/>
        <w:ind w:lef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</w:t>
      </w:r>
      <w:r w:rsidRPr="00D658CB">
        <w:rPr>
          <w:rStyle w:val="1"/>
          <w:sz w:val="24"/>
          <w:szCs w:val="24"/>
        </w:rPr>
        <w:tab/>
        <w:t>точки</w:t>
      </w:r>
      <w:r w:rsidRPr="00D658CB">
        <w:rPr>
          <w:rStyle w:val="1"/>
          <w:sz w:val="24"/>
          <w:szCs w:val="24"/>
        </w:rPr>
        <w:tab/>
        <w:t>156</w:t>
      </w:r>
      <w:r w:rsidRPr="00D658CB">
        <w:rPr>
          <w:rStyle w:val="1"/>
          <w:sz w:val="24"/>
          <w:szCs w:val="24"/>
        </w:rPr>
        <w:tab/>
        <w:t>проходит</w:t>
      </w:r>
      <w:r w:rsidRPr="00D658CB">
        <w:rPr>
          <w:rStyle w:val="1"/>
          <w:sz w:val="24"/>
          <w:szCs w:val="24"/>
        </w:rPr>
        <w:tab/>
        <w:t>по</w:t>
      </w:r>
      <w:r w:rsidRPr="00D658CB">
        <w:rPr>
          <w:rStyle w:val="1"/>
          <w:sz w:val="24"/>
          <w:szCs w:val="24"/>
        </w:rPr>
        <w:tab/>
        <w:t>северной</w:t>
      </w:r>
      <w:r w:rsidRPr="00D658CB">
        <w:rPr>
          <w:rStyle w:val="1"/>
          <w:sz w:val="24"/>
          <w:szCs w:val="24"/>
        </w:rPr>
        <w:tab/>
        <w:t>стороне</w:t>
      </w:r>
      <w:r w:rsidRPr="00D658CB">
        <w:rPr>
          <w:rStyle w:val="1"/>
          <w:sz w:val="24"/>
          <w:szCs w:val="24"/>
        </w:rPr>
        <w:tab/>
        <w:t>полосы</w:t>
      </w:r>
      <w:r w:rsidRPr="00D658CB">
        <w:rPr>
          <w:rStyle w:val="1"/>
          <w:sz w:val="24"/>
          <w:szCs w:val="24"/>
        </w:rPr>
        <w:tab/>
        <w:t>отвода</w:t>
      </w:r>
      <w:r w:rsidRPr="00D658CB">
        <w:rPr>
          <w:rStyle w:val="1"/>
          <w:sz w:val="24"/>
          <w:szCs w:val="24"/>
        </w:rPr>
        <w:tab/>
        <w:t>автодороги</w:t>
      </w:r>
      <w:r w:rsidRPr="00D658CB">
        <w:rPr>
          <w:rStyle w:val="1"/>
          <w:sz w:val="24"/>
          <w:szCs w:val="24"/>
        </w:rPr>
        <w:tab/>
        <w:t>общего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пользования регионального значения «пгт Грибановский - Малые Алабухи 1-е - граница Тамбовской области» в северо-восточном направлении до точки 157.</w:t>
      </w:r>
    </w:p>
    <w:p w:rsidR="00D56702" w:rsidRPr="00D658CB" w:rsidRDefault="00D56702" w:rsidP="00260870">
      <w:pPr>
        <w:pStyle w:val="6"/>
        <w:shd w:val="clear" w:color="auto" w:fill="auto"/>
        <w:tabs>
          <w:tab w:val="center" w:pos="899"/>
          <w:tab w:val="left" w:pos="1247"/>
          <w:tab w:val="center" w:pos="2267"/>
          <w:tab w:val="left" w:pos="2941"/>
          <w:tab w:val="right" w:pos="4355"/>
          <w:tab w:val="left" w:pos="4544"/>
          <w:tab w:val="right" w:pos="6261"/>
          <w:tab w:val="right" w:pos="7154"/>
          <w:tab w:val="right" w:pos="8464"/>
          <w:tab w:val="right" w:pos="9355"/>
        </w:tabs>
        <w:spacing w:after="0" w:line="240" w:lineRule="auto"/>
        <w:ind w:lef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</w:t>
      </w:r>
      <w:r w:rsidRPr="00D658CB">
        <w:rPr>
          <w:rStyle w:val="1"/>
          <w:sz w:val="24"/>
          <w:szCs w:val="24"/>
        </w:rPr>
        <w:tab/>
        <w:t>точки</w:t>
      </w:r>
      <w:r w:rsidRPr="00D658CB">
        <w:rPr>
          <w:rStyle w:val="1"/>
          <w:sz w:val="24"/>
          <w:szCs w:val="24"/>
        </w:rPr>
        <w:tab/>
        <w:t>157</w:t>
      </w:r>
      <w:r w:rsidRPr="00D658CB">
        <w:rPr>
          <w:rStyle w:val="1"/>
          <w:sz w:val="24"/>
          <w:szCs w:val="24"/>
        </w:rPr>
        <w:tab/>
        <w:t>проходит</w:t>
      </w:r>
      <w:r w:rsidRPr="00D658CB">
        <w:rPr>
          <w:rStyle w:val="1"/>
          <w:sz w:val="24"/>
          <w:szCs w:val="24"/>
        </w:rPr>
        <w:tab/>
        <w:t>по</w:t>
      </w:r>
      <w:r w:rsidRPr="00D658CB">
        <w:rPr>
          <w:rStyle w:val="1"/>
          <w:sz w:val="24"/>
          <w:szCs w:val="24"/>
        </w:rPr>
        <w:tab/>
        <w:t>северной</w:t>
      </w:r>
      <w:r w:rsidRPr="00D658CB">
        <w:rPr>
          <w:rStyle w:val="1"/>
          <w:sz w:val="24"/>
          <w:szCs w:val="24"/>
        </w:rPr>
        <w:tab/>
        <w:t>стороне</w:t>
      </w:r>
      <w:r w:rsidRPr="00D658CB">
        <w:rPr>
          <w:rStyle w:val="1"/>
          <w:sz w:val="24"/>
          <w:szCs w:val="24"/>
        </w:rPr>
        <w:tab/>
        <w:t>полосы</w:t>
      </w:r>
      <w:r w:rsidRPr="00D658CB">
        <w:rPr>
          <w:rStyle w:val="1"/>
          <w:sz w:val="24"/>
          <w:szCs w:val="24"/>
        </w:rPr>
        <w:tab/>
        <w:t>отвода</w:t>
      </w:r>
      <w:r w:rsidRPr="00D658CB">
        <w:rPr>
          <w:rStyle w:val="1"/>
          <w:sz w:val="24"/>
          <w:szCs w:val="24"/>
        </w:rPr>
        <w:tab/>
        <w:t>автодороги</w:t>
      </w:r>
      <w:r w:rsidRPr="00D658CB">
        <w:rPr>
          <w:rStyle w:val="1"/>
          <w:sz w:val="24"/>
          <w:szCs w:val="24"/>
        </w:rPr>
        <w:tab/>
        <w:t>общего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пользования регионального значения «пгт Грибановский - Малые Алабухи 1-е - граница Тамбовской области» в юго-восточном направлении до точки 158.</w:t>
      </w:r>
    </w:p>
    <w:p w:rsidR="00D56702" w:rsidRPr="00D658CB" w:rsidRDefault="00D56702" w:rsidP="00260870">
      <w:pPr>
        <w:pStyle w:val="6"/>
        <w:shd w:val="clear" w:color="auto" w:fill="auto"/>
        <w:tabs>
          <w:tab w:val="center" w:pos="899"/>
          <w:tab w:val="left" w:pos="1242"/>
          <w:tab w:val="center" w:pos="2267"/>
          <w:tab w:val="left" w:pos="2941"/>
          <w:tab w:val="right" w:pos="4355"/>
          <w:tab w:val="left" w:pos="4544"/>
          <w:tab w:val="right" w:pos="6261"/>
          <w:tab w:val="right" w:pos="7154"/>
          <w:tab w:val="right" w:pos="8464"/>
          <w:tab w:val="right" w:pos="9355"/>
        </w:tabs>
        <w:spacing w:after="0" w:line="240" w:lineRule="auto"/>
        <w:ind w:lef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</w:t>
      </w:r>
      <w:r w:rsidRPr="00D658CB">
        <w:rPr>
          <w:rStyle w:val="1"/>
          <w:sz w:val="24"/>
          <w:szCs w:val="24"/>
        </w:rPr>
        <w:tab/>
        <w:t>точки</w:t>
      </w:r>
      <w:r w:rsidRPr="00D658CB">
        <w:rPr>
          <w:rStyle w:val="1"/>
          <w:sz w:val="24"/>
          <w:szCs w:val="24"/>
        </w:rPr>
        <w:tab/>
        <w:t>158</w:t>
      </w:r>
      <w:r w:rsidRPr="00D658CB">
        <w:rPr>
          <w:rStyle w:val="1"/>
          <w:sz w:val="24"/>
          <w:szCs w:val="24"/>
        </w:rPr>
        <w:tab/>
        <w:t>проходит</w:t>
      </w:r>
      <w:r w:rsidRPr="00D658CB">
        <w:rPr>
          <w:rStyle w:val="1"/>
          <w:sz w:val="24"/>
          <w:szCs w:val="24"/>
        </w:rPr>
        <w:tab/>
        <w:t>по</w:t>
      </w:r>
      <w:r w:rsidRPr="00D658CB">
        <w:rPr>
          <w:rStyle w:val="1"/>
          <w:sz w:val="24"/>
          <w:szCs w:val="24"/>
        </w:rPr>
        <w:tab/>
        <w:t>северной</w:t>
      </w:r>
      <w:r w:rsidRPr="00D658CB">
        <w:rPr>
          <w:rStyle w:val="1"/>
          <w:sz w:val="24"/>
          <w:szCs w:val="24"/>
        </w:rPr>
        <w:tab/>
        <w:t>стороне</w:t>
      </w:r>
      <w:r w:rsidRPr="00D658CB">
        <w:rPr>
          <w:rStyle w:val="1"/>
          <w:sz w:val="24"/>
          <w:szCs w:val="24"/>
        </w:rPr>
        <w:tab/>
        <w:t>полосы</w:t>
      </w:r>
      <w:r w:rsidRPr="00D658CB">
        <w:rPr>
          <w:rStyle w:val="1"/>
          <w:sz w:val="24"/>
          <w:szCs w:val="24"/>
        </w:rPr>
        <w:tab/>
        <w:t>отвода</w:t>
      </w:r>
      <w:r w:rsidRPr="00D658CB">
        <w:rPr>
          <w:rStyle w:val="1"/>
          <w:sz w:val="24"/>
          <w:szCs w:val="24"/>
        </w:rPr>
        <w:tab/>
        <w:t>автодороги</w:t>
      </w:r>
      <w:r w:rsidRPr="00D658CB">
        <w:rPr>
          <w:rStyle w:val="1"/>
          <w:sz w:val="24"/>
          <w:szCs w:val="24"/>
        </w:rPr>
        <w:tab/>
        <w:t>общего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пользования регионального значения «пгт Грибановский - Малые Алабухи 1-е - граница Тамбовской области» в восточном направлении до точки 159.</w:t>
      </w:r>
    </w:p>
    <w:p w:rsidR="00D56702" w:rsidRPr="00D658CB" w:rsidRDefault="00D56702" w:rsidP="00260870">
      <w:pPr>
        <w:pStyle w:val="6"/>
        <w:shd w:val="clear" w:color="auto" w:fill="auto"/>
        <w:tabs>
          <w:tab w:val="center" w:pos="899"/>
          <w:tab w:val="left" w:pos="1247"/>
          <w:tab w:val="center" w:pos="2267"/>
          <w:tab w:val="left" w:pos="2946"/>
          <w:tab w:val="right" w:pos="4355"/>
          <w:tab w:val="left" w:pos="4549"/>
          <w:tab w:val="right" w:pos="6261"/>
          <w:tab w:val="right" w:pos="7154"/>
          <w:tab w:val="right" w:pos="8464"/>
          <w:tab w:val="right" w:pos="9355"/>
        </w:tabs>
        <w:spacing w:after="0" w:line="240" w:lineRule="auto"/>
        <w:ind w:lef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</w:t>
      </w:r>
      <w:r w:rsidRPr="00D658CB">
        <w:rPr>
          <w:rStyle w:val="1"/>
          <w:sz w:val="24"/>
          <w:szCs w:val="24"/>
        </w:rPr>
        <w:tab/>
        <w:t>точки</w:t>
      </w:r>
      <w:r w:rsidRPr="00D658CB">
        <w:rPr>
          <w:rStyle w:val="1"/>
          <w:sz w:val="24"/>
          <w:szCs w:val="24"/>
        </w:rPr>
        <w:tab/>
        <w:t>159</w:t>
      </w:r>
      <w:r w:rsidRPr="00D658CB">
        <w:rPr>
          <w:rStyle w:val="1"/>
          <w:sz w:val="24"/>
          <w:szCs w:val="24"/>
        </w:rPr>
        <w:tab/>
        <w:t>проходит</w:t>
      </w:r>
      <w:r w:rsidRPr="00D658CB">
        <w:rPr>
          <w:rStyle w:val="1"/>
          <w:sz w:val="24"/>
          <w:szCs w:val="24"/>
        </w:rPr>
        <w:tab/>
        <w:t>по</w:t>
      </w:r>
      <w:r w:rsidRPr="00D658CB">
        <w:rPr>
          <w:rStyle w:val="1"/>
          <w:sz w:val="24"/>
          <w:szCs w:val="24"/>
        </w:rPr>
        <w:tab/>
        <w:t>северной</w:t>
      </w:r>
      <w:r w:rsidRPr="00D658CB">
        <w:rPr>
          <w:rStyle w:val="1"/>
          <w:sz w:val="24"/>
          <w:szCs w:val="24"/>
        </w:rPr>
        <w:tab/>
        <w:t>стороне</w:t>
      </w:r>
      <w:r w:rsidRPr="00D658CB">
        <w:rPr>
          <w:rStyle w:val="1"/>
          <w:sz w:val="24"/>
          <w:szCs w:val="24"/>
        </w:rPr>
        <w:tab/>
        <w:t>полосы</w:t>
      </w:r>
      <w:r w:rsidRPr="00D658CB">
        <w:rPr>
          <w:rStyle w:val="1"/>
          <w:sz w:val="24"/>
          <w:szCs w:val="24"/>
        </w:rPr>
        <w:tab/>
        <w:t>отвода</w:t>
      </w:r>
      <w:r w:rsidRPr="00D658CB">
        <w:rPr>
          <w:rStyle w:val="1"/>
          <w:sz w:val="24"/>
          <w:szCs w:val="24"/>
        </w:rPr>
        <w:tab/>
        <w:t>автодороги</w:t>
      </w:r>
      <w:r w:rsidRPr="00D658CB">
        <w:rPr>
          <w:rStyle w:val="1"/>
          <w:sz w:val="24"/>
          <w:szCs w:val="24"/>
        </w:rPr>
        <w:tab/>
        <w:t>общего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пользования регионального значения «пгт Грибановский - Малые Алабухи 1-е - граница Тамбовской области» в северо-восточном направлении до точки 160.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20"/>
        <w:jc w:val="both"/>
        <w:rPr>
          <w:sz w:val="24"/>
          <w:szCs w:val="24"/>
        </w:rPr>
      </w:pPr>
      <w:r w:rsidRPr="00D658CB">
        <w:rPr>
          <w:rStyle w:val="1"/>
          <w:sz w:val="24"/>
          <w:szCs w:val="24"/>
        </w:rPr>
        <w:t>От точки 160 проходит по кромке луговой растительности в северо-западном направлении до М3 1.</w:t>
      </w: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40" w:right="20"/>
        <w:jc w:val="left"/>
        <w:rPr>
          <w:sz w:val="24"/>
          <w:szCs w:val="24"/>
        </w:rPr>
      </w:pP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40" w:right="20"/>
        <w:jc w:val="left"/>
        <w:rPr>
          <w:sz w:val="24"/>
          <w:szCs w:val="24"/>
        </w:rPr>
      </w:pP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40" w:right="20"/>
        <w:jc w:val="left"/>
        <w:rPr>
          <w:sz w:val="24"/>
          <w:szCs w:val="24"/>
        </w:rPr>
      </w:pP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40" w:right="20"/>
        <w:jc w:val="left"/>
        <w:rPr>
          <w:sz w:val="24"/>
          <w:szCs w:val="24"/>
        </w:rPr>
      </w:pP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40" w:right="20"/>
        <w:jc w:val="left"/>
        <w:rPr>
          <w:sz w:val="24"/>
          <w:szCs w:val="24"/>
        </w:rPr>
      </w:pP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40" w:right="20"/>
        <w:jc w:val="left"/>
        <w:rPr>
          <w:sz w:val="24"/>
          <w:szCs w:val="24"/>
        </w:rPr>
      </w:pP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40" w:right="20"/>
        <w:jc w:val="left"/>
        <w:rPr>
          <w:sz w:val="24"/>
          <w:szCs w:val="24"/>
        </w:rPr>
      </w:pP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40" w:right="20"/>
        <w:jc w:val="left"/>
        <w:rPr>
          <w:sz w:val="24"/>
          <w:szCs w:val="24"/>
        </w:rPr>
      </w:pP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40" w:right="20"/>
        <w:jc w:val="left"/>
        <w:rPr>
          <w:sz w:val="24"/>
          <w:szCs w:val="24"/>
        </w:rPr>
      </w:pP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40" w:right="20"/>
        <w:jc w:val="left"/>
        <w:rPr>
          <w:sz w:val="24"/>
          <w:szCs w:val="24"/>
        </w:rPr>
      </w:pP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40" w:right="20"/>
        <w:jc w:val="left"/>
        <w:rPr>
          <w:sz w:val="24"/>
          <w:szCs w:val="24"/>
        </w:rPr>
      </w:pPr>
    </w:p>
    <w:p w:rsidR="00D56702" w:rsidRDefault="00D56702" w:rsidP="00260870">
      <w:pPr>
        <w:pStyle w:val="6"/>
        <w:shd w:val="clear" w:color="auto" w:fill="auto"/>
        <w:spacing w:after="0" w:line="240" w:lineRule="auto"/>
        <w:ind w:left="40" w:right="20"/>
        <w:jc w:val="left"/>
        <w:rPr>
          <w:sz w:val="24"/>
          <w:szCs w:val="24"/>
        </w:rPr>
      </w:pPr>
    </w:p>
    <w:p w:rsidR="00D56702" w:rsidRDefault="00D56702" w:rsidP="00260870">
      <w:pPr>
        <w:pStyle w:val="6"/>
        <w:shd w:val="clear" w:color="auto" w:fill="auto"/>
        <w:spacing w:after="0" w:line="240" w:lineRule="auto"/>
        <w:ind w:left="40" w:right="20"/>
        <w:jc w:val="left"/>
        <w:rPr>
          <w:sz w:val="24"/>
          <w:szCs w:val="24"/>
        </w:rPr>
      </w:pPr>
    </w:p>
    <w:p w:rsidR="00D56702" w:rsidRDefault="00D56702" w:rsidP="00260870">
      <w:pPr>
        <w:pStyle w:val="6"/>
        <w:shd w:val="clear" w:color="auto" w:fill="auto"/>
        <w:spacing w:after="0" w:line="240" w:lineRule="auto"/>
        <w:ind w:left="40" w:right="20"/>
        <w:jc w:val="left"/>
        <w:rPr>
          <w:sz w:val="24"/>
          <w:szCs w:val="24"/>
        </w:rPr>
      </w:pPr>
    </w:p>
    <w:p w:rsidR="00D56702" w:rsidRDefault="00D56702" w:rsidP="00260870">
      <w:pPr>
        <w:pStyle w:val="6"/>
        <w:shd w:val="clear" w:color="auto" w:fill="auto"/>
        <w:spacing w:after="0" w:line="240" w:lineRule="auto"/>
        <w:ind w:left="40" w:right="20"/>
        <w:jc w:val="left"/>
        <w:rPr>
          <w:sz w:val="24"/>
          <w:szCs w:val="24"/>
        </w:rPr>
      </w:pP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40" w:right="20"/>
        <w:jc w:val="left"/>
        <w:rPr>
          <w:sz w:val="24"/>
          <w:szCs w:val="24"/>
        </w:rPr>
      </w:pP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40" w:right="20"/>
        <w:jc w:val="left"/>
        <w:rPr>
          <w:sz w:val="24"/>
          <w:szCs w:val="24"/>
        </w:rPr>
      </w:pPr>
    </w:p>
    <w:p w:rsidR="00D56702" w:rsidRPr="00D658CB" w:rsidRDefault="00D56702" w:rsidP="00260870">
      <w:pPr>
        <w:spacing w:after="0" w:line="240" w:lineRule="auto"/>
        <w:jc w:val="center"/>
        <w:rPr>
          <w:rStyle w:val="Tablecaption0"/>
          <w:sz w:val="24"/>
          <w:szCs w:val="24"/>
        </w:rPr>
      </w:pPr>
      <w:bookmarkStart w:id="0" w:name="_GoBack"/>
      <w:bookmarkEnd w:id="0"/>
      <w:r w:rsidRPr="00D658CB">
        <w:rPr>
          <w:rStyle w:val="Tablecaption0"/>
          <w:sz w:val="24"/>
          <w:szCs w:val="24"/>
        </w:rPr>
        <w:t>Перечень координат характерных точек в МСК-36</w:t>
      </w:r>
    </w:p>
    <w:p w:rsidR="00D56702" w:rsidRPr="00D658CB" w:rsidRDefault="00D56702" w:rsidP="00260870">
      <w:pPr>
        <w:spacing w:after="0" w:line="240" w:lineRule="auto"/>
        <w:jc w:val="center"/>
        <w:rPr>
          <w:rStyle w:val="Tablecaption0"/>
          <w:sz w:val="24"/>
          <w:szCs w:val="24"/>
        </w:rPr>
      </w:pPr>
    </w:p>
    <w:tbl>
      <w:tblPr>
        <w:tblW w:w="94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134"/>
        <w:gridCol w:w="10"/>
        <w:gridCol w:w="3100"/>
        <w:gridCol w:w="10"/>
        <w:gridCol w:w="3115"/>
        <w:gridCol w:w="39"/>
      </w:tblGrid>
      <w:tr w:rsidR="00D56702" w:rsidRPr="00D658CB" w:rsidTr="004E71DC">
        <w:trPr>
          <w:gridAfter w:val="1"/>
          <w:wAfter w:w="39" w:type="dxa"/>
          <w:trHeight w:hRule="exact" w:val="264"/>
        </w:trPr>
        <w:tc>
          <w:tcPr>
            <w:tcW w:w="31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Номера точек</w:t>
            </w:r>
          </w:p>
        </w:tc>
        <w:tc>
          <w:tcPr>
            <w:tcW w:w="623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Координаты</w:t>
            </w:r>
          </w:p>
        </w:tc>
      </w:tr>
      <w:tr w:rsidR="00D56702" w:rsidRPr="00D658CB" w:rsidTr="004E71DC">
        <w:trPr>
          <w:gridAfter w:val="1"/>
          <w:wAfter w:w="39" w:type="dxa"/>
          <w:trHeight w:hRule="exact" w:val="456"/>
        </w:trPr>
        <w:tc>
          <w:tcPr>
            <w:tcW w:w="313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X</w:t>
            </w:r>
          </w:p>
        </w:tc>
        <w:tc>
          <w:tcPr>
            <w:tcW w:w="31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  <w:lang w:val="en-US" w:eastAsia="en-US"/>
              </w:rPr>
              <w:t>Y</w:t>
            </w:r>
          </w:p>
        </w:tc>
      </w:tr>
      <w:tr w:rsidR="00D56702" w:rsidRPr="00D658CB" w:rsidTr="004E71DC">
        <w:trPr>
          <w:gridAfter w:val="1"/>
          <w:wAfter w:w="39" w:type="dxa"/>
          <w:trHeight w:hRule="exact" w:val="514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М3 1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503334.82</w:t>
            </w:r>
          </w:p>
        </w:tc>
        <w:tc>
          <w:tcPr>
            <w:tcW w:w="31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2295752.06</w:t>
            </w:r>
          </w:p>
        </w:tc>
      </w:tr>
      <w:tr w:rsidR="00D56702" w:rsidRPr="00D658CB" w:rsidTr="004E71DC">
        <w:trPr>
          <w:gridAfter w:val="1"/>
          <w:wAfter w:w="39" w:type="dxa"/>
          <w:trHeight w:hRule="exact" w:val="504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1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503362.71</w:t>
            </w:r>
          </w:p>
        </w:tc>
        <w:tc>
          <w:tcPr>
            <w:tcW w:w="31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2295832.72</w:t>
            </w:r>
          </w:p>
        </w:tc>
      </w:tr>
      <w:tr w:rsidR="00D56702" w:rsidRPr="00D658CB" w:rsidTr="004E71DC">
        <w:trPr>
          <w:gridAfter w:val="1"/>
          <w:wAfter w:w="39" w:type="dxa"/>
          <w:trHeight w:hRule="exact" w:val="494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503378.65</w:t>
            </w:r>
          </w:p>
        </w:tc>
        <w:tc>
          <w:tcPr>
            <w:tcW w:w="31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2295886.63</w:t>
            </w:r>
          </w:p>
        </w:tc>
      </w:tr>
      <w:tr w:rsidR="00D56702" w:rsidRPr="00D658CB" w:rsidTr="004E71DC">
        <w:trPr>
          <w:gridAfter w:val="1"/>
          <w:wAfter w:w="39" w:type="dxa"/>
          <w:trHeight w:hRule="exact" w:val="494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3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503392.37</w:t>
            </w:r>
          </w:p>
        </w:tc>
        <w:tc>
          <w:tcPr>
            <w:tcW w:w="31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, 2295930.14</w:t>
            </w:r>
          </w:p>
        </w:tc>
      </w:tr>
      <w:tr w:rsidR="00D56702" w:rsidRPr="00D658CB" w:rsidTr="004E71DC">
        <w:trPr>
          <w:gridAfter w:val="1"/>
          <w:wAfter w:w="39" w:type="dxa"/>
          <w:trHeight w:hRule="exact" w:val="49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4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503425.01</w:t>
            </w:r>
          </w:p>
        </w:tc>
        <w:tc>
          <w:tcPr>
            <w:tcW w:w="31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2296052.74</w:t>
            </w:r>
          </w:p>
        </w:tc>
      </w:tr>
      <w:tr w:rsidR="00D56702" w:rsidRPr="00D658CB" w:rsidTr="004E71DC">
        <w:trPr>
          <w:gridAfter w:val="1"/>
          <w:wAfter w:w="39" w:type="dxa"/>
          <w:trHeight w:hRule="exact" w:val="504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503436.30</w:t>
            </w:r>
          </w:p>
        </w:tc>
        <w:tc>
          <w:tcPr>
            <w:tcW w:w="31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2296078.37</w:t>
            </w:r>
          </w:p>
        </w:tc>
      </w:tr>
      <w:tr w:rsidR="00D56702" w:rsidRPr="00D658CB" w:rsidTr="004E71DC">
        <w:trPr>
          <w:gridAfter w:val="1"/>
          <w:wAfter w:w="39" w:type="dxa"/>
          <w:trHeight w:hRule="exact" w:val="49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6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503450.47</w:t>
            </w:r>
          </w:p>
        </w:tc>
        <w:tc>
          <w:tcPr>
            <w:tcW w:w="31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2296109.34</w:t>
            </w:r>
          </w:p>
        </w:tc>
      </w:tr>
      <w:tr w:rsidR="00D56702" w:rsidRPr="00D658CB" w:rsidTr="004E71DC">
        <w:trPr>
          <w:gridAfter w:val="1"/>
          <w:wAfter w:w="39" w:type="dxa"/>
          <w:trHeight w:hRule="exact" w:val="49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7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503507.30</w:t>
            </w:r>
          </w:p>
        </w:tc>
        <w:tc>
          <w:tcPr>
            <w:tcW w:w="31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2296221.41</w:t>
            </w:r>
          </w:p>
        </w:tc>
      </w:tr>
      <w:tr w:rsidR="00D56702" w:rsidRPr="00D658CB" w:rsidTr="004E71DC">
        <w:trPr>
          <w:gridAfter w:val="1"/>
          <w:wAfter w:w="39" w:type="dxa"/>
          <w:trHeight w:hRule="exact" w:val="50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8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503527.07</w:t>
            </w:r>
          </w:p>
        </w:tc>
        <w:tc>
          <w:tcPr>
            <w:tcW w:w="31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2296283.30</w:t>
            </w:r>
          </w:p>
        </w:tc>
      </w:tr>
      <w:tr w:rsidR="00D56702" w:rsidRPr="00D658CB" w:rsidTr="004E71DC">
        <w:trPr>
          <w:gridAfter w:val="1"/>
          <w:wAfter w:w="39" w:type="dxa"/>
          <w:trHeight w:hRule="exact" w:val="49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9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503534.45</w:t>
            </w:r>
          </w:p>
        </w:tc>
        <w:tc>
          <w:tcPr>
            <w:tcW w:w="31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2296318.05</w:t>
            </w:r>
          </w:p>
        </w:tc>
      </w:tr>
      <w:tr w:rsidR="00D56702" w:rsidRPr="00D658CB" w:rsidTr="004E71DC">
        <w:trPr>
          <w:gridAfter w:val="1"/>
          <w:wAfter w:w="39" w:type="dxa"/>
          <w:trHeight w:hRule="exact" w:val="504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10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503533.58</w:t>
            </w:r>
          </w:p>
        </w:tc>
        <w:tc>
          <w:tcPr>
            <w:tcW w:w="31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2296350.63</w:t>
            </w:r>
          </w:p>
        </w:tc>
      </w:tr>
      <w:tr w:rsidR="00D56702" w:rsidRPr="00D658CB" w:rsidTr="004E71DC">
        <w:trPr>
          <w:gridAfter w:val="1"/>
          <w:wAfter w:w="39" w:type="dxa"/>
          <w:trHeight w:hRule="exact" w:val="49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11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503529.02</w:t>
            </w:r>
          </w:p>
        </w:tc>
        <w:tc>
          <w:tcPr>
            <w:tcW w:w="31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2296379.08</w:t>
            </w:r>
          </w:p>
        </w:tc>
      </w:tr>
      <w:tr w:rsidR="00D56702" w:rsidRPr="00D658CB" w:rsidTr="004E71DC">
        <w:trPr>
          <w:gridAfter w:val="1"/>
          <w:wAfter w:w="39" w:type="dxa"/>
          <w:trHeight w:hRule="exact" w:val="49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12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503532.28</w:t>
            </w:r>
          </w:p>
        </w:tc>
        <w:tc>
          <w:tcPr>
            <w:tcW w:w="31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2296431.64</w:t>
            </w:r>
          </w:p>
        </w:tc>
      </w:tr>
      <w:tr w:rsidR="00D56702" w:rsidRPr="00D658CB" w:rsidTr="004E71DC">
        <w:trPr>
          <w:gridAfter w:val="1"/>
          <w:wAfter w:w="39" w:type="dxa"/>
          <w:trHeight w:hRule="exact" w:val="504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13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503539.38</w:t>
            </w:r>
          </w:p>
        </w:tc>
        <w:tc>
          <w:tcPr>
            <w:tcW w:w="31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2296500.36</w:t>
            </w:r>
          </w:p>
        </w:tc>
      </w:tr>
      <w:tr w:rsidR="00D56702" w:rsidRPr="00D658CB" w:rsidTr="004E71DC">
        <w:trPr>
          <w:gridAfter w:val="1"/>
          <w:wAfter w:w="39" w:type="dxa"/>
          <w:trHeight w:hRule="exact" w:val="504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14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503544.88</w:t>
            </w:r>
          </w:p>
        </w:tc>
        <w:tc>
          <w:tcPr>
            <w:tcW w:w="31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2296553.91</w:t>
            </w:r>
          </w:p>
        </w:tc>
      </w:tr>
      <w:tr w:rsidR="00D56702" w:rsidRPr="00D658CB" w:rsidTr="004E71DC">
        <w:trPr>
          <w:gridAfter w:val="1"/>
          <w:wAfter w:w="39" w:type="dxa"/>
          <w:trHeight w:hRule="exact" w:val="49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М3 2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503558.18</w:t>
            </w:r>
          </w:p>
        </w:tc>
        <w:tc>
          <w:tcPr>
            <w:tcW w:w="31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2296611.16</w:t>
            </w:r>
          </w:p>
        </w:tc>
      </w:tr>
      <w:tr w:rsidR="00D56702" w:rsidRPr="00D658CB" w:rsidTr="004E71DC">
        <w:trPr>
          <w:gridAfter w:val="1"/>
          <w:wAfter w:w="39" w:type="dxa"/>
          <w:trHeight w:hRule="exact" w:val="50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15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503546.76</w:t>
            </w:r>
          </w:p>
        </w:tc>
        <w:tc>
          <w:tcPr>
            <w:tcW w:w="31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2296622.36</w:t>
            </w:r>
          </w:p>
        </w:tc>
      </w:tr>
      <w:tr w:rsidR="00D56702" w:rsidRPr="00D658CB" w:rsidTr="004E71DC">
        <w:trPr>
          <w:gridAfter w:val="1"/>
          <w:wAfter w:w="39" w:type="dxa"/>
          <w:trHeight w:hRule="exact" w:val="49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16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503480.67</w:t>
            </w:r>
          </w:p>
        </w:tc>
        <w:tc>
          <w:tcPr>
            <w:tcW w:w="31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2296639.74</w:t>
            </w:r>
          </w:p>
        </w:tc>
      </w:tr>
      <w:tr w:rsidR="00D56702" w:rsidRPr="00D658CB" w:rsidTr="004E71DC">
        <w:trPr>
          <w:gridAfter w:val="1"/>
          <w:wAfter w:w="39" w:type="dxa"/>
          <w:trHeight w:hRule="exact" w:val="504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17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503435.48</w:t>
            </w:r>
          </w:p>
        </w:tc>
        <w:tc>
          <w:tcPr>
            <w:tcW w:w="31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2296848.98</w:t>
            </w:r>
          </w:p>
        </w:tc>
      </w:tr>
      <w:tr w:rsidR="00D56702" w:rsidRPr="00D658CB" w:rsidTr="004E71DC">
        <w:trPr>
          <w:gridAfter w:val="1"/>
          <w:wAfter w:w="39" w:type="dxa"/>
          <w:trHeight w:hRule="exact" w:val="49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18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503280.25</w:t>
            </w:r>
          </w:p>
        </w:tc>
        <w:tc>
          <w:tcPr>
            <w:tcW w:w="31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2296886.99</w:t>
            </w:r>
          </w:p>
        </w:tc>
      </w:tr>
      <w:tr w:rsidR="00D56702" w:rsidRPr="00D658CB" w:rsidTr="004E71DC">
        <w:trPr>
          <w:gridAfter w:val="1"/>
          <w:wAfter w:w="39" w:type="dxa"/>
          <w:trHeight w:hRule="exact" w:val="494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19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503289.15</w:t>
            </w:r>
          </w:p>
        </w:tc>
        <w:tc>
          <w:tcPr>
            <w:tcW w:w="31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2296831.79</w:t>
            </w:r>
          </w:p>
        </w:tc>
      </w:tr>
      <w:tr w:rsidR="00D56702" w:rsidRPr="00D658CB" w:rsidTr="004E71DC">
        <w:trPr>
          <w:gridAfter w:val="1"/>
          <w:wAfter w:w="39" w:type="dxa"/>
          <w:trHeight w:hRule="exact" w:val="490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20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503305.07</w:t>
            </w:r>
          </w:p>
        </w:tc>
        <w:tc>
          <w:tcPr>
            <w:tcW w:w="31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2296733.06</w:t>
            </w:r>
          </w:p>
        </w:tc>
      </w:tr>
      <w:tr w:rsidR="00D56702" w:rsidRPr="00D658CB" w:rsidTr="004E71DC">
        <w:trPr>
          <w:gridAfter w:val="1"/>
          <w:wAfter w:w="39" w:type="dxa"/>
          <w:trHeight w:hRule="exact" w:val="504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21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503309.56</w:t>
            </w:r>
          </w:p>
        </w:tc>
        <w:tc>
          <w:tcPr>
            <w:tcW w:w="31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2296705.24</w:t>
            </w:r>
          </w:p>
        </w:tc>
      </w:tr>
      <w:tr w:rsidR="00D56702" w:rsidRPr="00D658CB" w:rsidTr="004E71DC">
        <w:trPr>
          <w:gridAfter w:val="1"/>
          <w:wAfter w:w="39" w:type="dxa"/>
          <w:trHeight w:hRule="exact" w:val="49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503309.79</w:t>
            </w:r>
          </w:p>
        </w:tc>
        <w:tc>
          <w:tcPr>
            <w:tcW w:w="31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2296703.80</w:t>
            </w:r>
          </w:p>
        </w:tc>
      </w:tr>
      <w:tr w:rsidR="00D56702" w:rsidRPr="00D658CB" w:rsidTr="004E71DC">
        <w:trPr>
          <w:gridAfter w:val="1"/>
          <w:wAfter w:w="39" w:type="dxa"/>
          <w:trHeight w:hRule="exact" w:val="494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23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503299.81</w:t>
            </w:r>
          </w:p>
        </w:tc>
        <w:tc>
          <w:tcPr>
            <w:tcW w:w="31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2296702.21</w:t>
            </w:r>
          </w:p>
        </w:tc>
      </w:tr>
      <w:tr w:rsidR="00D56702" w:rsidRPr="00D658CB" w:rsidTr="004E71DC">
        <w:trPr>
          <w:gridAfter w:val="1"/>
          <w:wAfter w:w="39" w:type="dxa"/>
          <w:trHeight w:hRule="exact" w:val="518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24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503288.90</w:t>
            </w:r>
          </w:p>
        </w:tc>
        <w:tc>
          <w:tcPr>
            <w:tcW w:w="3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2296700.47</w:t>
            </w:r>
          </w:p>
        </w:tc>
      </w:tr>
      <w:tr w:rsidR="00D56702" w:rsidRPr="00D658CB" w:rsidTr="004E71DC">
        <w:trPr>
          <w:trHeight w:hRule="exact" w:val="278"/>
        </w:trPr>
        <w:tc>
          <w:tcPr>
            <w:tcW w:w="31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Номера точек</w:t>
            </w:r>
          </w:p>
        </w:tc>
        <w:tc>
          <w:tcPr>
            <w:tcW w:w="626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Координаты</w:t>
            </w:r>
          </w:p>
        </w:tc>
      </w:tr>
      <w:tr w:rsidR="00D56702" w:rsidRPr="00D658CB" w:rsidTr="004E71DC">
        <w:trPr>
          <w:trHeight w:hRule="exact" w:val="451"/>
        </w:trPr>
        <w:tc>
          <w:tcPr>
            <w:tcW w:w="3144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X</w:t>
            </w:r>
          </w:p>
        </w:tc>
        <w:tc>
          <w:tcPr>
            <w:tcW w:w="31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  <w:lang w:val="en-US" w:eastAsia="en-US"/>
              </w:rPr>
              <w:t>Y</w:t>
            </w:r>
          </w:p>
        </w:tc>
      </w:tr>
      <w:tr w:rsidR="00D56702" w:rsidRPr="00D658CB" w:rsidTr="004E71DC">
        <w:trPr>
          <w:trHeight w:hRule="exact" w:val="499"/>
        </w:trPr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25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503262.96</w:t>
            </w:r>
          </w:p>
        </w:tc>
        <w:tc>
          <w:tcPr>
            <w:tcW w:w="31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2296683.87</w:t>
            </w:r>
          </w:p>
        </w:tc>
      </w:tr>
      <w:tr w:rsidR="00D56702" w:rsidRPr="00D658CB" w:rsidTr="004E71DC">
        <w:trPr>
          <w:trHeight w:hRule="exact" w:val="504"/>
        </w:trPr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26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503229.62</w:t>
            </w:r>
          </w:p>
        </w:tc>
        <w:tc>
          <w:tcPr>
            <w:tcW w:w="31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2296653.63</w:t>
            </w:r>
          </w:p>
        </w:tc>
      </w:tr>
      <w:tr w:rsidR="00D56702" w:rsidRPr="00D658CB" w:rsidTr="004E71DC">
        <w:trPr>
          <w:trHeight w:hRule="exact" w:val="504"/>
        </w:trPr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27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503100.17</w:t>
            </w:r>
          </w:p>
        </w:tc>
        <w:tc>
          <w:tcPr>
            <w:tcW w:w="31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2296667.33</w:t>
            </w:r>
          </w:p>
        </w:tc>
      </w:tr>
      <w:tr w:rsidR="00D56702" w:rsidRPr="00D658CB" w:rsidTr="004E71DC">
        <w:trPr>
          <w:trHeight w:hRule="exact" w:val="499"/>
        </w:trPr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28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502965.84</w:t>
            </w:r>
          </w:p>
        </w:tc>
        <w:tc>
          <w:tcPr>
            <w:tcW w:w="31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2296695.24</w:t>
            </w:r>
          </w:p>
        </w:tc>
      </w:tr>
      <w:tr w:rsidR="00D56702" w:rsidRPr="00D658CB" w:rsidTr="004E71DC">
        <w:trPr>
          <w:trHeight w:hRule="exact" w:val="499"/>
        </w:trPr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29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502824.68</w:t>
            </w:r>
          </w:p>
        </w:tc>
        <w:tc>
          <w:tcPr>
            <w:tcW w:w="31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2296735.90</w:t>
            </w:r>
          </w:p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ind w:left="940"/>
              <w:jc w:val="left"/>
              <w:rPr>
                <w:sz w:val="24"/>
                <w:szCs w:val="24"/>
              </w:rPr>
            </w:pPr>
            <w:r w:rsidRPr="00D658CB">
              <w:rPr>
                <w:rStyle w:val="BodytextConsolas"/>
                <w:rFonts w:ascii="Times New Roman" w:hAnsi="Times New Roman" w:cs="Times New Roman"/>
                <w:sz w:val="24"/>
                <w:szCs w:val="24"/>
              </w:rPr>
              <w:t>•</w:t>
            </w:r>
          </w:p>
        </w:tc>
      </w:tr>
      <w:tr w:rsidR="00D56702" w:rsidRPr="00D658CB" w:rsidTr="004E71DC">
        <w:trPr>
          <w:trHeight w:hRule="exact" w:val="494"/>
        </w:trPr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30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502898.60</w:t>
            </w:r>
          </w:p>
        </w:tc>
        <w:tc>
          <w:tcPr>
            <w:tcW w:w="31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2296959.62</w:t>
            </w:r>
          </w:p>
        </w:tc>
      </w:tr>
      <w:tr w:rsidR="00D56702" w:rsidRPr="00D658CB" w:rsidTr="004E71DC">
        <w:trPr>
          <w:trHeight w:hRule="exact" w:val="504"/>
        </w:trPr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31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502892.89</w:t>
            </w:r>
          </w:p>
        </w:tc>
        <w:tc>
          <w:tcPr>
            <w:tcW w:w="31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2296975.88</w:t>
            </w:r>
          </w:p>
        </w:tc>
      </w:tr>
      <w:tr w:rsidR="00D56702" w:rsidRPr="00D658CB" w:rsidTr="004E71DC">
        <w:trPr>
          <w:trHeight w:hRule="exact" w:val="499"/>
        </w:trPr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32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502631.55</w:t>
            </w:r>
          </w:p>
        </w:tc>
        <w:tc>
          <w:tcPr>
            <w:tcW w:w="31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2297108.61</w:t>
            </w:r>
          </w:p>
        </w:tc>
      </w:tr>
      <w:tr w:rsidR="00D56702" w:rsidRPr="00D658CB" w:rsidTr="004E71DC">
        <w:trPr>
          <w:trHeight w:hRule="exact" w:val="504"/>
        </w:trPr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33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502486.59</w:t>
            </w:r>
          </w:p>
        </w:tc>
        <w:tc>
          <w:tcPr>
            <w:tcW w:w="31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2297193.18</w:t>
            </w:r>
          </w:p>
        </w:tc>
      </w:tr>
      <w:tr w:rsidR="00D56702" w:rsidRPr="00D658CB" w:rsidTr="004E71DC">
        <w:trPr>
          <w:trHeight w:hRule="exact" w:val="504"/>
        </w:trPr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34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502476.47</w:t>
            </w:r>
          </w:p>
        </w:tc>
        <w:tc>
          <w:tcPr>
            <w:tcW w:w="31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2297227.59</w:t>
            </w:r>
          </w:p>
        </w:tc>
      </w:tr>
      <w:tr w:rsidR="00D56702" w:rsidRPr="00D658CB" w:rsidTr="004E71DC">
        <w:trPr>
          <w:trHeight w:hRule="exact" w:val="504"/>
        </w:trPr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35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502459.73</w:t>
            </w:r>
          </w:p>
        </w:tc>
        <w:tc>
          <w:tcPr>
            <w:tcW w:w="31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2297262.38</w:t>
            </w:r>
          </w:p>
        </w:tc>
      </w:tr>
      <w:tr w:rsidR="00D56702" w:rsidRPr="00D658CB" w:rsidTr="004E71DC">
        <w:trPr>
          <w:trHeight w:hRule="exact" w:val="504"/>
        </w:trPr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36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502393.85</w:t>
            </w:r>
          </w:p>
        </w:tc>
        <w:tc>
          <w:tcPr>
            <w:tcW w:w="31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2297293.30</w:t>
            </w:r>
          </w:p>
        </w:tc>
      </w:tr>
      <w:tr w:rsidR="00D56702" w:rsidRPr="00D658CB" w:rsidTr="004E71DC">
        <w:trPr>
          <w:trHeight w:hRule="exact" w:val="504"/>
        </w:trPr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37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502373.00</w:t>
            </w:r>
          </w:p>
        </w:tc>
        <w:tc>
          <w:tcPr>
            <w:tcW w:w="31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2297310.65</w:t>
            </w:r>
          </w:p>
        </w:tc>
      </w:tr>
      <w:tr w:rsidR="00D56702" w:rsidRPr="00D658CB" w:rsidTr="004E71DC">
        <w:trPr>
          <w:trHeight w:hRule="exact" w:val="499"/>
        </w:trPr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38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502364.63</w:t>
            </w:r>
          </w:p>
        </w:tc>
        <w:tc>
          <w:tcPr>
            <w:tcW w:w="31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2297344.35</w:t>
            </w:r>
          </w:p>
        </w:tc>
      </w:tr>
      <w:tr w:rsidR="00D56702" w:rsidRPr="00D658CB" w:rsidTr="004E71DC">
        <w:trPr>
          <w:trHeight w:hRule="exact" w:val="490"/>
        </w:trPr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39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502329.55</w:t>
            </w:r>
          </w:p>
        </w:tc>
        <w:tc>
          <w:tcPr>
            <w:tcW w:w="31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2297370.00</w:t>
            </w:r>
          </w:p>
        </w:tc>
      </w:tr>
      <w:tr w:rsidR="00D56702" w:rsidRPr="00D658CB" w:rsidTr="004E71DC">
        <w:trPr>
          <w:trHeight w:hRule="exact" w:val="504"/>
        </w:trPr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40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502234.27</w:t>
            </w:r>
          </w:p>
        </w:tc>
        <w:tc>
          <w:tcPr>
            <w:tcW w:w="31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2297401.51</w:t>
            </w:r>
          </w:p>
        </w:tc>
      </w:tr>
      <w:tr w:rsidR="00D56702" w:rsidRPr="00D658CB" w:rsidTr="004E71DC">
        <w:trPr>
          <w:trHeight w:hRule="exact" w:val="509"/>
        </w:trPr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41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502154.75</w:t>
            </w:r>
          </w:p>
        </w:tc>
        <w:tc>
          <w:tcPr>
            <w:tcW w:w="31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2297403.45</w:t>
            </w:r>
          </w:p>
        </w:tc>
      </w:tr>
      <w:tr w:rsidR="00D56702" w:rsidRPr="00D658CB" w:rsidTr="004E71DC">
        <w:trPr>
          <w:trHeight w:hRule="exact" w:val="504"/>
        </w:trPr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42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502041.63</w:t>
            </w:r>
          </w:p>
        </w:tc>
        <w:tc>
          <w:tcPr>
            <w:tcW w:w="31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2297384.41</w:t>
            </w:r>
          </w:p>
        </w:tc>
      </w:tr>
      <w:tr w:rsidR="00D56702" w:rsidRPr="00D658CB" w:rsidTr="004E71DC">
        <w:trPr>
          <w:trHeight w:hRule="exact" w:val="504"/>
        </w:trPr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43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501988.48</w:t>
            </w:r>
          </w:p>
        </w:tc>
        <w:tc>
          <w:tcPr>
            <w:tcW w:w="31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2297401.56</w:t>
            </w:r>
          </w:p>
        </w:tc>
      </w:tr>
      <w:tr w:rsidR="00D56702" w:rsidRPr="00D658CB" w:rsidTr="004E71DC">
        <w:trPr>
          <w:trHeight w:hRule="exact" w:val="504"/>
        </w:trPr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44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501629.13</w:t>
            </w:r>
          </w:p>
        </w:tc>
        <w:tc>
          <w:tcPr>
            <w:tcW w:w="31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2297584.66</w:t>
            </w:r>
          </w:p>
        </w:tc>
      </w:tr>
      <w:tr w:rsidR="00D56702" w:rsidRPr="00D658CB" w:rsidTr="004E71DC">
        <w:trPr>
          <w:trHeight w:hRule="exact" w:val="504"/>
        </w:trPr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45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501568.07</w:t>
            </w:r>
          </w:p>
        </w:tc>
        <w:tc>
          <w:tcPr>
            <w:tcW w:w="31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2297585.41</w:t>
            </w:r>
          </w:p>
        </w:tc>
      </w:tr>
      <w:tr w:rsidR="00D56702" w:rsidRPr="00D658CB" w:rsidTr="004E71DC">
        <w:trPr>
          <w:trHeight w:hRule="exact" w:val="499"/>
        </w:trPr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46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501177.37</w:t>
            </w:r>
          </w:p>
        </w:tc>
        <w:tc>
          <w:tcPr>
            <w:tcW w:w="31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2297642.48</w:t>
            </w:r>
          </w:p>
        </w:tc>
      </w:tr>
      <w:tr w:rsidR="00D56702" w:rsidRPr="00D658CB" w:rsidTr="004E71DC">
        <w:trPr>
          <w:trHeight w:hRule="exact" w:val="490"/>
        </w:trPr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47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501025.06</w:t>
            </w:r>
          </w:p>
        </w:tc>
        <w:tc>
          <w:tcPr>
            <w:tcW w:w="31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2297668.15</w:t>
            </w:r>
          </w:p>
        </w:tc>
      </w:tr>
      <w:tr w:rsidR="00D56702" w:rsidRPr="00D658CB" w:rsidTr="004E71DC">
        <w:trPr>
          <w:trHeight w:hRule="exact" w:val="494"/>
        </w:trPr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48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500952.43</w:t>
            </w:r>
          </w:p>
        </w:tc>
        <w:tc>
          <w:tcPr>
            <w:tcW w:w="31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2297689.04</w:t>
            </w:r>
          </w:p>
        </w:tc>
      </w:tr>
      <w:tr w:rsidR="00D56702" w:rsidRPr="00D658CB" w:rsidTr="004E71DC">
        <w:trPr>
          <w:trHeight w:hRule="exact" w:val="499"/>
        </w:trPr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49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500846.92</w:t>
            </w:r>
          </w:p>
        </w:tc>
        <w:tc>
          <w:tcPr>
            <w:tcW w:w="31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2297696.50</w:t>
            </w:r>
          </w:p>
        </w:tc>
      </w:tr>
      <w:tr w:rsidR="00D56702" w:rsidRPr="00D658CB" w:rsidTr="004E71DC">
        <w:trPr>
          <w:trHeight w:hRule="exact" w:val="494"/>
        </w:trPr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50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500756.24</w:t>
            </w:r>
          </w:p>
        </w:tc>
        <w:tc>
          <w:tcPr>
            <w:tcW w:w="31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2297716.58</w:t>
            </w:r>
          </w:p>
        </w:tc>
      </w:tr>
      <w:tr w:rsidR="00D56702" w:rsidRPr="00D658CB" w:rsidTr="004E71DC">
        <w:trPr>
          <w:trHeight w:hRule="exact" w:val="518"/>
        </w:trPr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51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500632.31</w:t>
            </w:r>
          </w:p>
        </w:tc>
        <w:tc>
          <w:tcPr>
            <w:tcW w:w="3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2297728.24</w:t>
            </w:r>
          </w:p>
        </w:tc>
      </w:tr>
    </w:tbl>
    <w:p w:rsidR="00D56702" w:rsidRDefault="00D56702" w:rsidP="002608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56702" w:rsidRDefault="00D56702" w:rsidP="002608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56702" w:rsidRPr="00D658CB" w:rsidRDefault="00D56702" w:rsidP="002608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139"/>
        <w:gridCol w:w="3110"/>
        <w:gridCol w:w="3134"/>
      </w:tblGrid>
      <w:tr w:rsidR="00D56702" w:rsidRPr="00D658CB" w:rsidTr="004E71DC">
        <w:trPr>
          <w:trHeight w:hRule="exact" w:val="288"/>
        </w:trPr>
        <w:tc>
          <w:tcPr>
            <w:tcW w:w="31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Номера точек</w:t>
            </w:r>
          </w:p>
        </w:tc>
        <w:tc>
          <w:tcPr>
            <w:tcW w:w="62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Координаты</w:t>
            </w:r>
          </w:p>
        </w:tc>
      </w:tr>
      <w:tr w:rsidR="00D56702" w:rsidRPr="00D658CB" w:rsidTr="004E71DC">
        <w:trPr>
          <w:trHeight w:hRule="exact" w:val="446"/>
        </w:trPr>
        <w:tc>
          <w:tcPr>
            <w:tcW w:w="31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X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  <w:lang w:val="en-US" w:eastAsia="en-US"/>
              </w:rPr>
              <w:t>Y</w:t>
            </w:r>
          </w:p>
        </w:tc>
      </w:tr>
      <w:tr w:rsidR="00D56702" w:rsidRPr="00D658CB" w:rsidTr="004E71DC">
        <w:trPr>
          <w:trHeight w:hRule="exact" w:val="504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52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500509.49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2297773.69</w:t>
            </w:r>
          </w:p>
        </w:tc>
      </w:tr>
      <w:tr w:rsidR="00D56702" w:rsidRPr="00D658CB" w:rsidTr="004E71DC">
        <w:trPr>
          <w:trHeight w:hRule="exact" w:val="504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53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500454.07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2297779.77</w:t>
            </w:r>
          </w:p>
        </w:tc>
      </w:tr>
      <w:tr w:rsidR="00D56702" w:rsidRPr="00D658CB" w:rsidTr="004E71DC">
        <w:trPr>
          <w:trHeight w:hRule="exact" w:val="49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54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500424.03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2297772.89</w:t>
            </w:r>
          </w:p>
        </w:tc>
      </w:tr>
      <w:tr w:rsidR="00D56702" w:rsidRPr="00D658CB" w:rsidTr="004E71DC">
        <w:trPr>
          <w:trHeight w:hRule="exact" w:val="49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мзз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500409.96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2297865.04</w:t>
            </w:r>
          </w:p>
        </w:tc>
      </w:tr>
      <w:tr w:rsidR="00D56702" w:rsidRPr="00D658CB" w:rsidTr="004E71DC">
        <w:trPr>
          <w:trHeight w:hRule="exact" w:val="49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55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500341.24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2297868.33</w:t>
            </w:r>
          </w:p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ind w:left="880"/>
              <w:jc w:val="left"/>
              <w:rPr>
                <w:sz w:val="24"/>
                <w:szCs w:val="24"/>
              </w:rPr>
            </w:pPr>
            <w:r w:rsidRPr="00D658CB">
              <w:rPr>
                <w:rStyle w:val="BodytextConsolas2"/>
                <w:rFonts w:ascii="Times New Roman" w:hAnsi="Times New Roman" w:cs="Times New Roman"/>
                <w:sz w:val="24"/>
                <w:szCs w:val="24"/>
              </w:rPr>
              <w:t>•</w:t>
            </w:r>
          </w:p>
        </w:tc>
      </w:tr>
      <w:tr w:rsidR="00D56702" w:rsidRPr="00D658CB" w:rsidTr="004E71DC">
        <w:trPr>
          <w:trHeight w:hRule="exact" w:val="494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56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500278.66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2297873.88</w:t>
            </w:r>
          </w:p>
        </w:tc>
      </w:tr>
      <w:tr w:rsidR="00D56702" w:rsidRPr="00D658CB" w:rsidTr="004E71DC">
        <w:trPr>
          <w:trHeight w:hRule="exact" w:val="50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57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500128.80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2297883.15</w:t>
            </w:r>
          </w:p>
        </w:tc>
      </w:tr>
      <w:tr w:rsidR="00D56702" w:rsidRPr="00D658CB" w:rsidTr="004E71DC">
        <w:trPr>
          <w:trHeight w:hRule="exact" w:val="49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58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499933.38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2297899.71</w:t>
            </w:r>
          </w:p>
        </w:tc>
      </w:tr>
      <w:tr w:rsidR="00D56702" w:rsidRPr="00D658CB" w:rsidTr="004E71DC">
        <w:trPr>
          <w:trHeight w:hRule="exact" w:val="49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59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499903.32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2297895.37</w:t>
            </w:r>
          </w:p>
        </w:tc>
      </w:tr>
      <w:tr w:rsidR="00D56702" w:rsidRPr="00D658CB" w:rsidTr="004E71DC">
        <w:trPr>
          <w:trHeight w:hRule="exact" w:val="504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60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499640.16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2297802.58</w:t>
            </w:r>
          </w:p>
        </w:tc>
      </w:tr>
      <w:tr w:rsidR="00D56702" w:rsidRPr="00D658CB" w:rsidTr="004E71DC">
        <w:trPr>
          <w:trHeight w:hRule="exact" w:val="49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61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499458.79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2297739.66</w:t>
            </w:r>
          </w:p>
        </w:tc>
      </w:tr>
      <w:tr w:rsidR="00D56702" w:rsidRPr="00D658CB" w:rsidTr="004E71DC">
        <w:trPr>
          <w:trHeight w:hRule="exact" w:val="50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62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499408.24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2297712.44</w:t>
            </w:r>
          </w:p>
        </w:tc>
      </w:tr>
      <w:tr w:rsidR="00D56702" w:rsidRPr="00D658CB" w:rsidTr="004E71DC">
        <w:trPr>
          <w:trHeight w:hRule="exact" w:val="504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63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499388.04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2297710.48</w:t>
            </w:r>
          </w:p>
        </w:tc>
      </w:tr>
      <w:tr w:rsidR="00D56702" w:rsidRPr="00D658CB" w:rsidTr="004E71DC">
        <w:trPr>
          <w:trHeight w:hRule="exact" w:val="49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64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499341.78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2297700.93</w:t>
            </w:r>
          </w:p>
        </w:tc>
      </w:tr>
      <w:tr w:rsidR="00D56702" w:rsidRPr="00D658CB" w:rsidTr="004E71DC">
        <w:trPr>
          <w:trHeight w:hRule="exact" w:val="49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65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499272.93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2297678.77</w:t>
            </w:r>
          </w:p>
        </w:tc>
      </w:tr>
      <w:tr w:rsidR="00D56702" w:rsidRPr="00D658CB" w:rsidTr="004E71DC">
        <w:trPr>
          <w:trHeight w:hRule="exact" w:val="50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66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499201.43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2297654.26</w:t>
            </w:r>
          </w:p>
        </w:tc>
      </w:tr>
      <w:tr w:rsidR="00D56702" w:rsidRPr="00D658CB" w:rsidTr="004E71DC">
        <w:trPr>
          <w:trHeight w:hRule="exact" w:val="49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67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499165.10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2297639.86</w:t>
            </w:r>
          </w:p>
        </w:tc>
      </w:tr>
      <w:tr w:rsidR="00D56702" w:rsidRPr="00D658CB" w:rsidTr="004E71DC">
        <w:trPr>
          <w:trHeight w:hRule="exact" w:val="494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68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499036.96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2297586.56</w:t>
            </w:r>
          </w:p>
        </w:tc>
      </w:tr>
      <w:tr w:rsidR="00D56702" w:rsidRPr="00D658CB" w:rsidTr="004E71DC">
        <w:trPr>
          <w:trHeight w:hRule="exact" w:val="50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69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498973.03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2297548.07</w:t>
            </w:r>
          </w:p>
        </w:tc>
      </w:tr>
      <w:tr w:rsidR="00D56702" w:rsidRPr="00D658CB" w:rsidTr="004E71DC">
        <w:trPr>
          <w:trHeight w:hRule="exact" w:val="504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70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498796.66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2297489.96</w:t>
            </w:r>
          </w:p>
        </w:tc>
      </w:tr>
      <w:tr w:rsidR="00D56702" w:rsidRPr="00D658CB" w:rsidTr="004E71DC">
        <w:trPr>
          <w:trHeight w:hRule="exact" w:val="50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71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498716.29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2297455.12</w:t>
            </w:r>
          </w:p>
        </w:tc>
      </w:tr>
      <w:tr w:rsidR="00D56702" w:rsidRPr="00D658CB" w:rsidTr="004E71DC">
        <w:trPr>
          <w:trHeight w:hRule="exact" w:val="49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72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498607.51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2297435.85</w:t>
            </w:r>
          </w:p>
        </w:tc>
      </w:tr>
      <w:tr w:rsidR="00D56702" w:rsidRPr="00D658CB" w:rsidTr="004E71DC">
        <w:trPr>
          <w:trHeight w:hRule="exact" w:val="490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73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498272.97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2297319.17</w:t>
            </w:r>
          </w:p>
        </w:tc>
      </w:tr>
      <w:tr w:rsidR="00D56702" w:rsidRPr="00D658CB" w:rsidTr="004E71DC">
        <w:trPr>
          <w:trHeight w:hRule="exact" w:val="49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74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498227.06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2297296.60</w:t>
            </w:r>
          </w:p>
        </w:tc>
      </w:tr>
      <w:tr w:rsidR="00D56702" w:rsidRPr="00D658CB" w:rsidTr="004E71DC">
        <w:trPr>
          <w:trHeight w:hRule="exact" w:val="49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М3 4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498198.28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2297388.01</w:t>
            </w:r>
          </w:p>
        </w:tc>
      </w:tr>
      <w:tr w:rsidR="00D56702" w:rsidRPr="00D658CB" w:rsidTr="004E71DC">
        <w:trPr>
          <w:trHeight w:hRule="exact" w:val="494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75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498059.61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2297354.29</w:t>
            </w:r>
          </w:p>
        </w:tc>
      </w:tr>
      <w:tr w:rsidR="00D56702" w:rsidRPr="00D658CB" w:rsidTr="004E71DC">
        <w:trPr>
          <w:trHeight w:hRule="exact" w:val="50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76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498016.44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2297336.03</w:t>
            </w:r>
          </w:p>
        </w:tc>
      </w:tr>
    </w:tbl>
    <w:p w:rsidR="00D56702" w:rsidRDefault="00D56702" w:rsidP="002608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56702" w:rsidRDefault="00D56702" w:rsidP="002608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56702" w:rsidRPr="00D658CB" w:rsidRDefault="00D56702" w:rsidP="002608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139"/>
        <w:gridCol w:w="3110"/>
        <w:gridCol w:w="3125"/>
      </w:tblGrid>
      <w:tr w:rsidR="00D56702" w:rsidRPr="00D658CB" w:rsidTr="004E71DC">
        <w:trPr>
          <w:trHeight w:hRule="exact" w:val="274"/>
        </w:trPr>
        <w:tc>
          <w:tcPr>
            <w:tcW w:w="31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Номера точек</w:t>
            </w:r>
          </w:p>
        </w:tc>
        <w:tc>
          <w:tcPr>
            <w:tcW w:w="62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Координаты</w:t>
            </w:r>
          </w:p>
        </w:tc>
      </w:tr>
      <w:tr w:rsidR="00D56702" w:rsidRPr="00D658CB" w:rsidTr="004E71DC">
        <w:trPr>
          <w:trHeight w:hRule="exact" w:val="456"/>
        </w:trPr>
        <w:tc>
          <w:tcPr>
            <w:tcW w:w="31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X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  <w:lang w:val="en-US" w:eastAsia="en-US"/>
              </w:rPr>
              <w:t>Y</w:t>
            </w:r>
          </w:p>
        </w:tc>
      </w:tr>
      <w:tr w:rsidR="00D56702" w:rsidRPr="00D658CB" w:rsidTr="004E71DC">
        <w:trPr>
          <w:trHeight w:hRule="exact" w:val="494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77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498008.45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2297298.74</w:t>
            </w:r>
          </w:p>
        </w:tc>
      </w:tr>
      <w:tr w:rsidR="00D56702" w:rsidRPr="00D658CB" w:rsidTr="004E71DC">
        <w:trPr>
          <w:trHeight w:hRule="exact" w:val="49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78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498010.90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2297204.27</w:t>
            </w:r>
          </w:p>
        </w:tc>
      </w:tr>
      <w:tr w:rsidR="00D56702" w:rsidRPr="00D658CB" w:rsidTr="004E71DC">
        <w:trPr>
          <w:trHeight w:hRule="exact" w:val="49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79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498000.37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2297142.34</w:t>
            </w:r>
          </w:p>
        </w:tc>
      </w:tr>
      <w:tr w:rsidR="00D56702" w:rsidRPr="00D658CB" w:rsidTr="004E71DC">
        <w:trPr>
          <w:trHeight w:hRule="exact" w:val="504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80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497985.81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2297075.00</w:t>
            </w:r>
          </w:p>
        </w:tc>
      </w:tr>
      <w:tr w:rsidR="00D56702" w:rsidRPr="00D658CB" w:rsidTr="004E71DC">
        <w:trPr>
          <w:trHeight w:hRule="exact" w:val="50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81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497987.47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2297067.24</w:t>
            </w:r>
          </w:p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ind w:left="840"/>
              <w:jc w:val="left"/>
              <w:rPr>
                <w:sz w:val="24"/>
                <w:szCs w:val="24"/>
              </w:rPr>
            </w:pPr>
            <w:r w:rsidRPr="00D658CB">
              <w:rPr>
                <w:rStyle w:val="BodytextConsolas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56702" w:rsidRPr="00D658CB" w:rsidTr="004E71DC">
        <w:trPr>
          <w:trHeight w:hRule="exact" w:val="494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82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497992.55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2297046.81</w:t>
            </w:r>
          </w:p>
        </w:tc>
      </w:tr>
      <w:tr w:rsidR="00D56702" w:rsidRPr="00D658CB" w:rsidTr="004E71DC">
        <w:trPr>
          <w:trHeight w:hRule="exact" w:val="504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83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498017.05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2297038.17</w:t>
            </w:r>
          </w:p>
        </w:tc>
      </w:tr>
      <w:tr w:rsidR="00D56702" w:rsidRPr="00D658CB" w:rsidTr="004E71DC">
        <w:trPr>
          <w:trHeight w:hRule="exact" w:val="49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84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498064.17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2297053.06</w:t>
            </w:r>
          </w:p>
        </w:tc>
      </w:tr>
      <w:tr w:rsidR="00D56702" w:rsidRPr="00D658CB" w:rsidTr="004E71DC">
        <w:trPr>
          <w:trHeight w:hRule="exact" w:val="49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85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498097.14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2297040.16</w:t>
            </w:r>
          </w:p>
        </w:tc>
      </w:tr>
      <w:tr w:rsidR="00D56702" w:rsidRPr="00D658CB" w:rsidTr="004E71DC">
        <w:trPr>
          <w:trHeight w:hRule="exact" w:val="504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86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498142.42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2297004.48</w:t>
            </w:r>
          </w:p>
        </w:tc>
      </w:tr>
      <w:tr w:rsidR="00D56702" w:rsidRPr="00D658CB" w:rsidTr="004E71DC">
        <w:trPr>
          <w:trHeight w:hRule="exact" w:val="49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87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498196.10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2296945.35</w:t>
            </w:r>
          </w:p>
        </w:tc>
      </w:tr>
      <w:tr w:rsidR="00D56702" w:rsidRPr="00D658CB" w:rsidTr="004E71DC">
        <w:trPr>
          <w:trHeight w:hRule="exact" w:val="49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88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498207.12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2296907.83</w:t>
            </w:r>
          </w:p>
        </w:tc>
      </w:tr>
      <w:tr w:rsidR="00D56702" w:rsidRPr="00D658CB" w:rsidTr="004E71DC">
        <w:trPr>
          <w:trHeight w:hRule="exact" w:val="504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89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498228.76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2296798.03</w:t>
            </w:r>
          </w:p>
        </w:tc>
      </w:tr>
      <w:tr w:rsidR="00D56702" w:rsidRPr="00D658CB" w:rsidTr="004E71DC">
        <w:trPr>
          <w:trHeight w:hRule="exact" w:val="514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90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498290.81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2296803.39</w:t>
            </w:r>
          </w:p>
        </w:tc>
      </w:tr>
      <w:tr w:rsidR="00D56702" w:rsidRPr="00D658CB" w:rsidTr="004E71DC">
        <w:trPr>
          <w:trHeight w:hRule="exact" w:val="49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91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498331.77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2296738.91</w:t>
            </w:r>
          </w:p>
        </w:tc>
      </w:tr>
      <w:tr w:rsidR="00D56702" w:rsidRPr="00D658CB" w:rsidTr="004E71DC">
        <w:trPr>
          <w:trHeight w:hRule="exact" w:val="504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92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498354.74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2296743.90</w:t>
            </w:r>
          </w:p>
        </w:tc>
      </w:tr>
      <w:tr w:rsidR="00D56702" w:rsidRPr="00D658CB" w:rsidTr="004E71DC">
        <w:trPr>
          <w:trHeight w:hRule="exact" w:val="504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93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498384.41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2296710.99</w:t>
            </w:r>
          </w:p>
        </w:tc>
      </w:tr>
      <w:tr w:rsidR="00D56702" w:rsidRPr="00D658CB" w:rsidTr="004E71DC">
        <w:trPr>
          <w:trHeight w:hRule="exact" w:val="49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94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498394.19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2296698.29</w:t>
            </w:r>
          </w:p>
        </w:tc>
      </w:tr>
      <w:tr w:rsidR="00D56702" w:rsidRPr="00D658CB" w:rsidTr="004E71DC">
        <w:trPr>
          <w:trHeight w:hRule="exact" w:val="504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95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498436.81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2296646.36</w:t>
            </w:r>
          </w:p>
        </w:tc>
      </w:tr>
      <w:tr w:rsidR="00D56702" w:rsidRPr="00D658CB" w:rsidTr="004E71DC">
        <w:trPr>
          <w:trHeight w:hRule="exact" w:val="49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96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498484.70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2296582.77</w:t>
            </w:r>
          </w:p>
        </w:tc>
      </w:tr>
      <w:tr w:rsidR="00D56702" w:rsidRPr="00D658CB" w:rsidTr="004E71DC">
        <w:trPr>
          <w:trHeight w:hRule="exact" w:val="504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97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498494.04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2296551.49</w:t>
            </w:r>
          </w:p>
        </w:tc>
      </w:tr>
      <w:tr w:rsidR="00D56702" w:rsidRPr="00D658CB" w:rsidTr="004E71DC">
        <w:trPr>
          <w:trHeight w:hRule="exact" w:val="494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98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498510.33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2296522.17</w:t>
            </w:r>
          </w:p>
        </w:tc>
      </w:tr>
      <w:tr w:rsidR="00D56702" w:rsidRPr="00D658CB" w:rsidTr="004E71DC">
        <w:trPr>
          <w:trHeight w:hRule="exact" w:val="490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99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498537.80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2296478.80</w:t>
            </w:r>
          </w:p>
        </w:tc>
      </w:tr>
      <w:tr w:rsidR="00D56702" w:rsidRPr="00D658CB" w:rsidTr="004E71DC">
        <w:trPr>
          <w:trHeight w:hRule="exact" w:val="504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100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498590.21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2296371.95</w:t>
            </w:r>
          </w:p>
        </w:tc>
      </w:tr>
      <w:tr w:rsidR="00D56702" w:rsidRPr="00D658CB" w:rsidTr="004E71DC">
        <w:trPr>
          <w:trHeight w:hRule="exact" w:val="504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101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498617.15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2296415.86</w:t>
            </w:r>
          </w:p>
        </w:tc>
      </w:tr>
      <w:tr w:rsidR="00D56702" w:rsidRPr="00D658CB" w:rsidTr="004E71DC">
        <w:trPr>
          <w:trHeight w:hRule="exact" w:val="49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102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498855.81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2296176.79</w:t>
            </w:r>
          </w:p>
        </w:tc>
      </w:tr>
      <w:tr w:rsidR="00D56702" w:rsidRPr="00D658CB" w:rsidTr="004E71DC">
        <w:trPr>
          <w:trHeight w:hRule="exact" w:val="514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103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498886.22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2296148.88</w:t>
            </w:r>
          </w:p>
        </w:tc>
      </w:tr>
    </w:tbl>
    <w:p w:rsidR="00D56702" w:rsidRDefault="00D56702" w:rsidP="002608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56702" w:rsidRDefault="00D56702" w:rsidP="002608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56702" w:rsidRPr="00D658CB" w:rsidRDefault="00D56702" w:rsidP="002608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139"/>
        <w:gridCol w:w="3115"/>
        <w:gridCol w:w="3125"/>
      </w:tblGrid>
      <w:tr w:rsidR="00D56702" w:rsidRPr="00D658CB" w:rsidTr="004E71DC">
        <w:trPr>
          <w:trHeight w:hRule="exact" w:val="274"/>
        </w:trPr>
        <w:tc>
          <w:tcPr>
            <w:tcW w:w="31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Номера точек</w:t>
            </w:r>
          </w:p>
        </w:tc>
        <w:tc>
          <w:tcPr>
            <w:tcW w:w="62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Координаты</w:t>
            </w:r>
          </w:p>
        </w:tc>
      </w:tr>
      <w:tr w:rsidR="00D56702" w:rsidRPr="00D658CB" w:rsidTr="004E71DC">
        <w:trPr>
          <w:trHeight w:hRule="exact" w:val="456"/>
        </w:trPr>
        <w:tc>
          <w:tcPr>
            <w:tcW w:w="31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X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  <w:lang w:val="en-US" w:eastAsia="en-US"/>
              </w:rPr>
              <w:t>Y</w:t>
            </w:r>
          </w:p>
        </w:tc>
      </w:tr>
      <w:tr w:rsidR="00D56702" w:rsidRPr="00D658CB" w:rsidTr="004E71DC">
        <w:trPr>
          <w:trHeight w:hRule="exact" w:val="49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104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499073.14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2296299.44</w:t>
            </w:r>
          </w:p>
        </w:tc>
      </w:tr>
      <w:tr w:rsidR="00D56702" w:rsidRPr="00D658CB" w:rsidTr="004E71DC">
        <w:trPr>
          <w:trHeight w:hRule="exact" w:val="504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105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499134.77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2296342.84</w:t>
            </w:r>
          </w:p>
        </w:tc>
      </w:tr>
      <w:tr w:rsidR="00D56702" w:rsidRPr="00D658CB" w:rsidTr="004E71DC">
        <w:trPr>
          <w:trHeight w:hRule="exact" w:val="494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106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499156.38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2296358.06</w:t>
            </w:r>
          </w:p>
        </w:tc>
      </w:tr>
      <w:tr w:rsidR="00D56702" w:rsidRPr="00D658CB" w:rsidTr="004E71DC">
        <w:trPr>
          <w:trHeight w:hRule="exact" w:val="504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107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499210.59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2296404.12</w:t>
            </w:r>
          </w:p>
        </w:tc>
      </w:tr>
      <w:tr w:rsidR="00D56702" w:rsidRPr="00D658CB" w:rsidTr="004E71DC">
        <w:trPr>
          <w:trHeight w:hRule="exact" w:val="49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108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499265.79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2296420.73</w:t>
            </w:r>
          </w:p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ind w:left="800"/>
              <w:jc w:val="left"/>
              <w:rPr>
                <w:sz w:val="24"/>
                <w:szCs w:val="24"/>
              </w:rPr>
            </w:pPr>
            <w:r w:rsidRPr="00D658CB">
              <w:rPr>
                <w:rStyle w:val="5"/>
                <w:sz w:val="24"/>
                <w:szCs w:val="24"/>
              </w:rPr>
              <w:t>1</w:t>
            </w:r>
          </w:p>
        </w:tc>
      </w:tr>
      <w:tr w:rsidR="00D56702" w:rsidRPr="00D658CB" w:rsidTr="004E71DC">
        <w:trPr>
          <w:trHeight w:hRule="exact" w:val="49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109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499354.98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2296459.03</w:t>
            </w:r>
          </w:p>
        </w:tc>
      </w:tr>
      <w:tr w:rsidR="00D56702" w:rsidRPr="00D658CB" w:rsidTr="004E71DC">
        <w:trPr>
          <w:trHeight w:hRule="exact" w:val="50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110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499456.99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2296522.50</w:t>
            </w:r>
          </w:p>
        </w:tc>
      </w:tr>
      <w:tr w:rsidR="00D56702" w:rsidRPr="00D658CB" w:rsidTr="004E71DC">
        <w:trPr>
          <w:trHeight w:hRule="exact" w:val="49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  <w:lang w:val="en-US" w:eastAsia="en-US"/>
              </w:rPr>
              <w:t>111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499652.98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2296591.80</w:t>
            </w:r>
          </w:p>
        </w:tc>
      </w:tr>
      <w:tr w:rsidR="00D56702" w:rsidRPr="00D658CB" w:rsidTr="004E71DC">
        <w:trPr>
          <w:trHeight w:hRule="exact" w:val="504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112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499774.84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2296643.84</w:t>
            </w:r>
          </w:p>
        </w:tc>
      </w:tr>
      <w:tr w:rsidR="00D56702" w:rsidRPr="00D658CB" w:rsidTr="004E71DC">
        <w:trPr>
          <w:trHeight w:hRule="exact" w:val="49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113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499863.19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2296674.45</w:t>
            </w:r>
          </w:p>
        </w:tc>
      </w:tr>
      <w:tr w:rsidR="00D56702" w:rsidRPr="00D658CB" w:rsidTr="004E71DC">
        <w:trPr>
          <w:trHeight w:hRule="exact" w:val="49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114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499906.32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2296649.24</w:t>
            </w:r>
          </w:p>
        </w:tc>
      </w:tr>
      <w:tr w:rsidR="00D56702" w:rsidRPr="00D658CB" w:rsidTr="004E71DC">
        <w:trPr>
          <w:trHeight w:hRule="exact" w:val="504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115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499967.38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2296641.73</w:t>
            </w:r>
          </w:p>
        </w:tc>
      </w:tr>
      <w:tr w:rsidR="00D56702" w:rsidRPr="00D658CB" w:rsidTr="004E71DC">
        <w:trPr>
          <w:trHeight w:hRule="exact" w:val="49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116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500124.94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2296525.71</w:t>
            </w:r>
          </w:p>
        </w:tc>
      </w:tr>
      <w:tr w:rsidR="00D56702" w:rsidRPr="00D658CB" w:rsidTr="004E71DC">
        <w:trPr>
          <w:trHeight w:hRule="exact" w:val="49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117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500156.73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2296519.42</w:t>
            </w:r>
          </w:p>
        </w:tc>
      </w:tr>
      <w:tr w:rsidR="00D56702" w:rsidRPr="00D658CB" w:rsidTr="004E71DC">
        <w:trPr>
          <w:trHeight w:hRule="exact" w:val="50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118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500188.41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2296539.34</w:t>
            </w:r>
          </w:p>
        </w:tc>
      </w:tr>
      <w:tr w:rsidR="00D56702" w:rsidRPr="00D658CB" w:rsidTr="004E71DC">
        <w:trPr>
          <w:trHeight w:hRule="exact" w:val="504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119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500229.80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2296568.77</w:t>
            </w:r>
          </w:p>
        </w:tc>
      </w:tr>
      <w:tr w:rsidR="00D56702" w:rsidRPr="00D658CB" w:rsidTr="004E71DC">
        <w:trPr>
          <w:trHeight w:hRule="exact" w:val="49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120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500491.08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2296639.79</w:t>
            </w:r>
          </w:p>
        </w:tc>
      </w:tr>
      <w:tr w:rsidR="00D56702" w:rsidRPr="00D658CB" w:rsidTr="004E71DC">
        <w:trPr>
          <w:trHeight w:hRule="exact" w:val="49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121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500590.01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2296684.27</w:t>
            </w:r>
          </w:p>
        </w:tc>
      </w:tr>
      <w:tr w:rsidR="00D56702" w:rsidRPr="00D658CB" w:rsidTr="004E71DC">
        <w:trPr>
          <w:trHeight w:hRule="exact" w:val="50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122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500696.13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2296699.64</w:t>
            </w:r>
          </w:p>
        </w:tc>
      </w:tr>
      <w:tr w:rsidR="00D56702" w:rsidRPr="00D658CB" w:rsidTr="004E71DC">
        <w:trPr>
          <w:trHeight w:hRule="exact" w:val="49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123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500804.60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2296691.53</w:t>
            </w:r>
          </w:p>
        </w:tc>
      </w:tr>
      <w:tr w:rsidR="00D56702" w:rsidRPr="00D658CB" w:rsidTr="004E71DC">
        <w:trPr>
          <w:trHeight w:hRule="exact" w:val="504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124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500895.36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2296673.17</w:t>
            </w:r>
          </w:p>
        </w:tc>
      </w:tr>
      <w:tr w:rsidR="00D56702" w:rsidRPr="00D658CB" w:rsidTr="004E71DC">
        <w:trPr>
          <w:trHeight w:hRule="exact" w:val="494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125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501034.07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2296645.12</w:t>
            </w:r>
          </w:p>
        </w:tc>
      </w:tr>
      <w:tr w:rsidR="00D56702" w:rsidRPr="00D658CB" w:rsidTr="004E71DC">
        <w:trPr>
          <w:trHeight w:hRule="exact" w:val="490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126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501264.87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2296617.69</w:t>
            </w:r>
          </w:p>
        </w:tc>
      </w:tr>
      <w:tr w:rsidR="00D56702" w:rsidRPr="00D658CB" w:rsidTr="004E71DC">
        <w:trPr>
          <w:trHeight w:hRule="exact" w:val="504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127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501393.19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2296598.92</w:t>
            </w:r>
          </w:p>
        </w:tc>
      </w:tr>
      <w:tr w:rsidR="00D56702" w:rsidRPr="00D658CB" w:rsidTr="004E71DC">
        <w:trPr>
          <w:trHeight w:hRule="exact" w:val="494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128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501482.61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2296578.45</w:t>
            </w:r>
          </w:p>
        </w:tc>
      </w:tr>
      <w:tr w:rsidR="00D56702" w:rsidRPr="00D658CB" w:rsidTr="004E71DC">
        <w:trPr>
          <w:trHeight w:hRule="exact" w:val="49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129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501622.46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2296530.73</w:t>
            </w:r>
          </w:p>
        </w:tc>
      </w:tr>
      <w:tr w:rsidR="00D56702" w:rsidRPr="00D658CB" w:rsidTr="004E71DC">
        <w:trPr>
          <w:trHeight w:hRule="exact" w:val="514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130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501634.61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2"/>
                <w:sz w:val="24"/>
                <w:szCs w:val="24"/>
              </w:rPr>
              <w:t>2296544.61</w:t>
            </w:r>
          </w:p>
        </w:tc>
      </w:tr>
    </w:tbl>
    <w:p w:rsidR="00D56702" w:rsidRDefault="00D56702" w:rsidP="002608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56702" w:rsidRDefault="00D56702" w:rsidP="002608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56702" w:rsidRPr="00D658CB" w:rsidRDefault="00D56702" w:rsidP="002608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139"/>
        <w:gridCol w:w="3115"/>
        <w:gridCol w:w="3125"/>
      </w:tblGrid>
      <w:tr w:rsidR="00D56702" w:rsidRPr="00D658CB" w:rsidTr="004E71DC">
        <w:trPr>
          <w:trHeight w:hRule="exact" w:val="278"/>
        </w:trPr>
        <w:tc>
          <w:tcPr>
            <w:tcW w:w="31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Номера точек</w:t>
            </w:r>
          </w:p>
        </w:tc>
        <w:tc>
          <w:tcPr>
            <w:tcW w:w="62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Координаты</w:t>
            </w:r>
          </w:p>
        </w:tc>
      </w:tr>
      <w:tr w:rsidR="00D56702" w:rsidRPr="00D658CB" w:rsidTr="004E71DC">
        <w:trPr>
          <w:trHeight w:hRule="exact" w:val="456"/>
        </w:trPr>
        <w:tc>
          <w:tcPr>
            <w:tcW w:w="31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X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  <w:lang w:val="en-US" w:eastAsia="en-US"/>
              </w:rPr>
              <w:t>Y</w:t>
            </w:r>
          </w:p>
        </w:tc>
      </w:tr>
      <w:tr w:rsidR="00D56702" w:rsidRPr="00D658CB" w:rsidTr="004E71DC">
        <w:trPr>
          <w:trHeight w:hRule="exact" w:val="49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131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501686.94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2296535.60</w:t>
            </w:r>
          </w:p>
        </w:tc>
      </w:tr>
      <w:tr w:rsidR="00D56702" w:rsidRPr="00D658CB" w:rsidTr="004E71DC">
        <w:trPr>
          <w:trHeight w:hRule="exact" w:val="504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132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501735.65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2296520.88</w:t>
            </w:r>
          </w:p>
        </w:tc>
      </w:tr>
      <w:tr w:rsidR="00D56702" w:rsidRPr="00D658CB" w:rsidTr="004E71DC">
        <w:trPr>
          <w:trHeight w:hRule="exact" w:val="49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133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501802.40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2296500.70</w:t>
            </w:r>
          </w:p>
        </w:tc>
      </w:tr>
      <w:tr w:rsidR="00D56702" w:rsidRPr="00D658CB" w:rsidTr="004E71DC">
        <w:trPr>
          <w:trHeight w:hRule="exact" w:val="504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134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501805.61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2296459.72</w:t>
            </w:r>
          </w:p>
        </w:tc>
      </w:tr>
      <w:tr w:rsidR="00D56702" w:rsidRPr="00D658CB" w:rsidTr="004E71DC">
        <w:trPr>
          <w:trHeight w:hRule="exact" w:val="494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135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501866.43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2296429.96</w:t>
            </w:r>
          </w:p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ind w:left="880"/>
              <w:jc w:val="left"/>
              <w:rPr>
                <w:sz w:val="24"/>
                <w:szCs w:val="24"/>
              </w:rPr>
            </w:pPr>
            <w:r w:rsidRPr="00D658CB">
              <w:rPr>
                <w:rStyle w:val="Bodytext4pt"/>
                <w:sz w:val="24"/>
                <w:szCs w:val="24"/>
              </w:rPr>
              <w:t>■</w:t>
            </w:r>
          </w:p>
        </w:tc>
      </w:tr>
      <w:tr w:rsidR="00D56702" w:rsidRPr="00D658CB" w:rsidTr="004E71DC">
        <w:trPr>
          <w:trHeight w:hRule="exact" w:val="49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136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501957.18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2296366.44</w:t>
            </w:r>
          </w:p>
        </w:tc>
      </w:tr>
      <w:tr w:rsidR="00D56702" w:rsidRPr="00D658CB" w:rsidTr="004E71DC">
        <w:trPr>
          <w:trHeight w:hRule="exact" w:val="50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137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502190.70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2296246.96</w:t>
            </w:r>
          </w:p>
        </w:tc>
      </w:tr>
      <w:tr w:rsidR="00D56702" w:rsidRPr="00D658CB" w:rsidTr="004E71DC">
        <w:trPr>
          <w:trHeight w:hRule="exact" w:val="49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138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502407.18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2296150.00</w:t>
            </w:r>
          </w:p>
        </w:tc>
      </w:tr>
      <w:tr w:rsidR="00D56702" w:rsidRPr="00D658CB" w:rsidTr="004E71DC">
        <w:trPr>
          <w:trHeight w:hRule="exact" w:val="494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139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502445.35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2296125.08</w:t>
            </w:r>
          </w:p>
        </w:tc>
      </w:tr>
      <w:tr w:rsidR="00D56702" w:rsidRPr="00D658CB" w:rsidTr="004E71DC">
        <w:trPr>
          <w:trHeight w:hRule="exact" w:val="504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М3 5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502384.74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2295951.28</w:t>
            </w:r>
          </w:p>
        </w:tc>
      </w:tr>
      <w:tr w:rsidR="00D56702" w:rsidRPr="00D658CB" w:rsidTr="004E71DC">
        <w:trPr>
          <w:trHeight w:hRule="exact" w:val="49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140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502403.94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2295928.58</w:t>
            </w:r>
          </w:p>
        </w:tc>
      </w:tr>
      <w:tr w:rsidR="00D56702" w:rsidRPr="00D658CB" w:rsidTr="004E71DC">
        <w:trPr>
          <w:trHeight w:hRule="exact" w:val="504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141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502572.71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2295829.82</w:t>
            </w:r>
          </w:p>
        </w:tc>
      </w:tr>
      <w:tr w:rsidR="00D56702" w:rsidRPr="00D658CB" w:rsidTr="004E71DC">
        <w:trPr>
          <w:trHeight w:hRule="exact" w:val="50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142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502588.17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2295855.10</w:t>
            </w:r>
          </w:p>
        </w:tc>
      </w:tr>
      <w:tr w:rsidR="00D56702" w:rsidRPr="00D658CB" w:rsidTr="004E71DC">
        <w:trPr>
          <w:trHeight w:hRule="exact" w:val="49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143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502636.10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2295971.28</w:t>
            </w:r>
          </w:p>
        </w:tc>
      </w:tr>
      <w:tr w:rsidR="00D56702" w:rsidRPr="00D658CB" w:rsidTr="004E71DC">
        <w:trPr>
          <w:trHeight w:hRule="exact" w:val="504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144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502680.71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2296092.95</w:t>
            </w:r>
          </w:p>
        </w:tc>
      </w:tr>
      <w:tr w:rsidR="00D56702" w:rsidRPr="00D658CB" w:rsidTr="004E71DC">
        <w:trPr>
          <w:trHeight w:hRule="exact" w:val="504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145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502987.11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2295911.46</w:t>
            </w:r>
          </w:p>
        </w:tc>
      </w:tr>
      <w:tr w:rsidR="00D56702" w:rsidRPr="00D658CB" w:rsidTr="004E71DC">
        <w:trPr>
          <w:trHeight w:hRule="exact" w:val="504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146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502950.06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2295830.56</w:t>
            </w:r>
          </w:p>
        </w:tc>
      </w:tr>
      <w:tr w:rsidR="00D56702" w:rsidRPr="00D658CB" w:rsidTr="004E71DC">
        <w:trPr>
          <w:trHeight w:hRule="exact" w:val="49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147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502884.72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2295644.97</w:t>
            </w:r>
          </w:p>
        </w:tc>
      </w:tr>
      <w:tr w:rsidR="00D56702" w:rsidRPr="00D658CB" w:rsidTr="004E71DC">
        <w:trPr>
          <w:trHeight w:hRule="exact" w:val="49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148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503043.45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2295567.65</w:t>
            </w:r>
          </w:p>
        </w:tc>
      </w:tr>
      <w:tr w:rsidR="00D56702" w:rsidRPr="00D658CB" w:rsidTr="004E71DC">
        <w:trPr>
          <w:trHeight w:hRule="exact" w:val="49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149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503053.54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2295562.74</w:t>
            </w:r>
          </w:p>
        </w:tc>
      </w:tr>
      <w:tr w:rsidR="00D56702" w:rsidRPr="00D658CB" w:rsidTr="004E71DC">
        <w:trPr>
          <w:trHeight w:hRule="exact" w:val="504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150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503063.25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2295558.01</w:t>
            </w:r>
          </w:p>
        </w:tc>
      </w:tr>
      <w:tr w:rsidR="00D56702" w:rsidRPr="00D658CB" w:rsidTr="004E71DC">
        <w:trPr>
          <w:trHeight w:hRule="exact" w:val="49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151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503074.68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2295589.66</w:t>
            </w:r>
          </w:p>
        </w:tc>
      </w:tr>
      <w:tr w:rsidR="00D56702" w:rsidRPr="00D658CB" w:rsidTr="004E71DC">
        <w:trPr>
          <w:trHeight w:hRule="exact" w:val="494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152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503108.66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2295683.70</w:t>
            </w:r>
          </w:p>
        </w:tc>
      </w:tr>
      <w:tr w:rsidR="00D56702" w:rsidRPr="00D658CB" w:rsidTr="004E71DC">
        <w:trPr>
          <w:trHeight w:hRule="exact" w:val="504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153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503142.64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2295777.75</w:t>
            </w:r>
          </w:p>
        </w:tc>
      </w:tr>
      <w:tr w:rsidR="00D56702" w:rsidRPr="00D658CB" w:rsidTr="004E71DC">
        <w:trPr>
          <w:trHeight w:hRule="exact" w:val="494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154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503147.29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2295790.62</w:t>
            </w:r>
          </w:p>
        </w:tc>
      </w:tr>
      <w:tr w:rsidR="00D56702" w:rsidRPr="00D658CB" w:rsidTr="004E71DC">
        <w:trPr>
          <w:trHeight w:hRule="exact" w:val="494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155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503157.91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2295801.92</w:t>
            </w:r>
          </w:p>
        </w:tc>
      </w:tr>
      <w:tr w:rsidR="00D56702" w:rsidRPr="00D658CB" w:rsidTr="004E71DC">
        <w:trPr>
          <w:trHeight w:hRule="exact" w:val="514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156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503169.46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2295812.68</w:t>
            </w:r>
          </w:p>
        </w:tc>
      </w:tr>
    </w:tbl>
    <w:p w:rsidR="00D56702" w:rsidRDefault="00D56702" w:rsidP="002608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56702" w:rsidRDefault="00D56702" w:rsidP="002608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56702" w:rsidRPr="00D658CB" w:rsidRDefault="00D56702" w:rsidP="002608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134"/>
        <w:gridCol w:w="3110"/>
        <w:gridCol w:w="3115"/>
      </w:tblGrid>
      <w:tr w:rsidR="00D56702" w:rsidRPr="00D658CB" w:rsidTr="004E71DC">
        <w:trPr>
          <w:trHeight w:hRule="exact" w:val="274"/>
        </w:trPr>
        <w:tc>
          <w:tcPr>
            <w:tcW w:w="31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Номера точек</w:t>
            </w:r>
          </w:p>
        </w:tc>
        <w:tc>
          <w:tcPr>
            <w:tcW w:w="62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Координаты</w:t>
            </w:r>
          </w:p>
        </w:tc>
      </w:tr>
      <w:tr w:rsidR="00D56702" w:rsidRPr="00D658CB" w:rsidTr="004E71DC">
        <w:trPr>
          <w:trHeight w:hRule="exact" w:val="451"/>
        </w:trPr>
        <w:tc>
          <w:tcPr>
            <w:tcW w:w="313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CenturySchoolbook"/>
                <w:rFonts w:ascii="Times New Roman" w:hAnsi="Times New Roman" w:cs="Times New Roman"/>
                <w:lang w:eastAsia="ru-RU"/>
              </w:rPr>
              <w:t>X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CenturySchoolbook"/>
                <w:rFonts w:ascii="Times New Roman" w:hAnsi="Times New Roman" w:cs="Times New Roman"/>
              </w:rPr>
              <w:t>Y</w:t>
            </w:r>
          </w:p>
        </w:tc>
      </w:tr>
      <w:tr w:rsidR="00D56702" w:rsidRPr="00D658CB" w:rsidTr="004E71DC">
        <w:trPr>
          <w:trHeight w:hRule="exact" w:val="494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157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503171.33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2295819.38</w:t>
            </w:r>
          </w:p>
        </w:tc>
      </w:tr>
      <w:tr w:rsidR="00D56702" w:rsidRPr="00D658CB" w:rsidTr="004E71DC">
        <w:trPr>
          <w:trHeight w:hRule="exact" w:val="504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158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503169.14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2295832.83</w:t>
            </w:r>
          </w:p>
        </w:tc>
      </w:tr>
      <w:tr w:rsidR="00D56702" w:rsidRPr="00D658CB" w:rsidTr="004E71DC">
        <w:trPr>
          <w:trHeight w:hRule="exact" w:val="49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159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503169.84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2295844.48</w:t>
            </w:r>
          </w:p>
        </w:tc>
      </w:tr>
      <w:tr w:rsidR="00D56702" w:rsidRPr="00D658CB" w:rsidTr="004E71DC">
        <w:trPr>
          <w:trHeight w:hRule="exact" w:val="504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160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503172.09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2295850.71</w:t>
            </w:r>
          </w:p>
        </w:tc>
      </w:tr>
      <w:tr w:rsidR="00D56702" w:rsidRPr="00D658CB" w:rsidTr="004E71DC">
        <w:trPr>
          <w:trHeight w:hRule="exact" w:val="514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М3 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503334.82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6702" w:rsidRPr="00D658CB" w:rsidRDefault="00D56702" w:rsidP="00260870">
            <w:pPr>
              <w:pStyle w:val="6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658CB">
              <w:rPr>
                <w:rStyle w:val="Bodytext9"/>
                <w:sz w:val="24"/>
                <w:szCs w:val="24"/>
              </w:rPr>
              <w:t>2295752.06</w:t>
            </w:r>
          </w:p>
        </w:tc>
      </w:tr>
    </w:tbl>
    <w:p w:rsidR="00D56702" w:rsidRPr="00D658CB" w:rsidRDefault="00D56702" w:rsidP="002608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56702" w:rsidRPr="00D658CB" w:rsidRDefault="00D56702" w:rsidP="00260870">
      <w:pPr>
        <w:pStyle w:val="6"/>
        <w:shd w:val="clear" w:color="auto" w:fill="auto"/>
        <w:spacing w:after="0" w:line="240" w:lineRule="auto"/>
        <w:ind w:left="40" w:right="20"/>
        <w:jc w:val="left"/>
        <w:rPr>
          <w:sz w:val="24"/>
          <w:szCs w:val="24"/>
        </w:rPr>
      </w:pPr>
    </w:p>
    <w:p w:rsidR="00D56702" w:rsidRPr="00260870" w:rsidRDefault="00D56702" w:rsidP="00260870">
      <w:pPr>
        <w:spacing w:after="0" w:line="240" w:lineRule="auto"/>
        <w:rPr>
          <w:rFonts w:ascii="Times New Roman" w:hAnsi="Times New Roman"/>
          <w:color w:val="000000"/>
          <w:spacing w:val="7"/>
          <w:sz w:val="20"/>
          <w:szCs w:val="20"/>
          <w:lang w:eastAsia="ru-RU"/>
        </w:rPr>
      </w:pPr>
    </w:p>
    <w:p w:rsidR="00D56702" w:rsidRPr="00260870" w:rsidRDefault="00D56702" w:rsidP="00260870">
      <w:pPr>
        <w:spacing w:after="0" w:line="240" w:lineRule="auto"/>
        <w:rPr>
          <w:rFonts w:ascii="Times New Roman" w:hAnsi="Times New Roman"/>
          <w:color w:val="000000"/>
          <w:spacing w:val="7"/>
          <w:sz w:val="20"/>
          <w:szCs w:val="20"/>
          <w:lang w:eastAsia="ru-RU"/>
        </w:rPr>
      </w:pPr>
    </w:p>
    <w:p w:rsidR="00D56702" w:rsidRPr="00260870" w:rsidRDefault="00D56702" w:rsidP="00260870">
      <w:pPr>
        <w:spacing w:after="0" w:line="240" w:lineRule="auto"/>
        <w:rPr>
          <w:rFonts w:ascii="Times New Roman" w:hAnsi="Times New Roman"/>
          <w:color w:val="000000"/>
          <w:spacing w:val="7"/>
          <w:sz w:val="20"/>
          <w:szCs w:val="20"/>
          <w:lang w:eastAsia="ru-RU"/>
        </w:rPr>
      </w:pPr>
    </w:p>
    <w:p w:rsidR="00D56702" w:rsidRPr="00260870" w:rsidRDefault="00D56702" w:rsidP="00260870">
      <w:pPr>
        <w:spacing w:after="0" w:line="240" w:lineRule="auto"/>
        <w:rPr>
          <w:rFonts w:ascii="Times New Roman" w:hAnsi="Times New Roman"/>
          <w:color w:val="000000"/>
          <w:spacing w:val="7"/>
          <w:sz w:val="20"/>
          <w:szCs w:val="20"/>
          <w:lang w:eastAsia="ru-RU"/>
        </w:rPr>
      </w:pPr>
    </w:p>
    <w:p w:rsidR="00D56702" w:rsidRPr="00260870" w:rsidRDefault="00D56702" w:rsidP="00260870">
      <w:pPr>
        <w:spacing w:after="0" w:line="240" w:lineRule="auto"/>
        <w:rPr>
          <w:rFonts w:ascii="Times New Roman" w:hAnsi="Times New Roman"/>
          <w:color w:val="000000"/>
          <w:spacing w:val="7"/>
          <w:sz w:val="20"/>
          <w:szCs w:val="20"/>
          <w:lang w:eastAsia="ru-RU"/>
        </w:rPr>
      </w:pPr>
    </w:p>
    <w:p w:rsidR="00D56702" w:rsidRPr="00260870" w:rsidRDefault="00D56702" w:rsidP="00260870">
      <w:pPr>
        <w:spacing w:after="0" w:line="240" w:lineRule="auto"/>
        <w:rPr>
          <w:rFonts w:ascii="Times New Roman" w:hAnsi="Times New Roman"/>
          <w:color w:val="000000"/>
          <w:spacing w:val="7"/>
          <w:sz w:val="20"/>
          <w:szCs w:val="20"/>
          <w:lang w:eastAsia="ru-RU"/>
        </w:rPr>
      </w:pPr>
    </w:p>
    <w:p w:rsidR="00D56702" w:rsidRPr="00260870" w:rsidRDefault="00D56702" w:rsidP="00260870">
      <w:pPr>
        <w:spacing w:after="0" w:line="240" w:lineRule="auto"/>
        <w:rPr>
          <w:rFonts w:ascii="Times New Roman" w:hAnsi="Times New Roman"/>
          <w:color w:val="000000"/>
          <w:spacing w:val="7"/>
          <w:sz w:val="20"/>
          <w:szCs w:val="20"/>
          <w:lang w:eastAsia="ru-RU"/>
        </w:rPr>
      </w:pPr>
    </w:p>
    <w:p w:rsidR="00D56702" w:rsidRPr="00260870" w:rsidRDefault="00D56702" w:rsidP="00260870">
      <w:pPr>
        <w:spacing w:after="0" w:line="240" w:lineRule="auto"/>
        <w:rPr>
          <w:rFonts w:ascii="Times New Roman" w:hAnsi="Times New Roman"/>
          <w:color w:val="000000"/>
          <w:spacing w:val="7"/>
          <w:sz w:val="20"/>
          <w:szCs w:val="20"/>
          <w:lang w:eastAsia="ru-RU"/>
        </w:rPr>
      </w:pPr>
    </w:p>
    <w:p w:rsidR="00D56702" w:rsidRPr="00260870" w:rsidRDefault="00D56702" w:rsidP="00260870">
      <w:pPr>
        <w:spacing w:after="0" w:line="240" w:lineRule="auto"/>
        <w:rPr>
          <w:rFonts w:ascii="Times New Roman" w:hAnsi="Times New Roman"/>
          <w:color w:val="000000"/>
          <w:spacing w:val="7"/>
          <w:sz w:val="20"/>
          <w:szCs w:val="20"/>
          <w:lang w:eastAsia="ru-RU"/>
        </w:rPr>
      </w:pPr>
    </w:p>
    <w:p w:rsidR="00D56702" w:rsidRPr="00260870" w:rsidRDefault="00D56702" w:rsidP="00260870">
      <w:pPr>
        <w:spacing w:after="0" w:line="240" w:lineRule="auto"/>
        <w:rPr>
          <w:rFonts w:ascii="Times New Roman" w:hAnsi="Times New Roman"/>
          <w:color w:val="000000"/>
          <w:spacing w:val="7"/>
          <w:sz w:val="20"/>
          <w:szCs w:val="20"/>
          <w:lang w:eastAsia="ru-RU"/>
        </w:rPr>
      </w:pPr>
    </w:p>
    <w:p w:rsidR="00D56702" w:rsidRPr="00260870" w:rsidRDefault="00D56702" w:rsidP="00260870">
      <w:pPr>
        <w:spacing w:after="0" w:line="240" w:lineRule="auto"/>
        <w:rPr>
          <w:rFonts w:ascii="Times New Roman" w:hAnsi="Times New Roman"/>
          <w:color w:val="000000"/>
          <w:spacing w:val="7"/>
          <w:sz w:val="20"/>
          <w:szCs w:val="20"/>
          <w:lang w:eastAsia="ru-RU"/>
        </w:rPr>
      </w:pPr>
    </w:p>
    <w:p w:rsidR="00D56702" w:rsidRPr="00260870" w:rsidRDefault="00D56702" w:rsidP="00260870">
      <w:pPr>
        <w:spacing w:after="0" w:line="240" w:lineRule="auto"/>
        <w:rPr>
          <w:rFonts w:ascii="Times New Roman" w:hAnsi="Times New Roman"/>
          <w:color w:val="000000"/>
          <w:spacing w:val="7"/>
          <w:sz w:val="20"/>
          <w:szCs w:val="20"/>
          <w:lang w:eastAsia="ru-RU"/>
        </w:rPr>
      </w:pPr>
    </w:p>
    <w:p w:rsidR="00D56702" w:rsidRPr="00260870" w:rsidRDefault="00D56702" w:rsidP="00260870">
      <w:pPr>
        <w:spacing w:after="0" w:line="240" w:lineRule="auto"/>
        <w:rPr>
          <w:rFonts w:ascii="Times New Roman" w:hAnsi="Times New Roman"/>
          <w:color w:val="000000"/>
          <w:spacing w:val="7"/>
          <w:sz w:val="20"/>
          <w:szCs w:val="20"/>
          <w:lang w:eastAsia="ru-RU"/>
        </w:rPr>
      </w:pPr>
    </w:p>
    <w:p w:rsidR="00D56702" w:rsidRPr="00260870" w:rsidRDefault="00D56702" w:rsidP="00260870">
      <w:pPr>
        <w:spacing w:after="0" w:line="240" w:lineRule="auto"/>
        <w:rPr>
          <w:rFonts w:ascii="Times New Roman" w:hAnsi="Times New Roman"/>
          <w:color w:val="000000"/>
          <w:spacing w:val="7"/>
          <w:sz w:val="20"/>
          <w:szCs w:val="20"/>
          <w:lang w:eastAsia="ru-RU"/>
        </w:rPr>
      </w:pPr>
    </w:p>
    <w:p w:rsidR="00D56702" w:rsidRPr="00260870" w:rsidRDefault="00D56702" w:rsidP="00260870">
      <w:pPr>
        <w:spacing w:after="0" w:line="240" w:lineRule="auto"/>
        <w:rPr>
          <w:rFonts w:ascii="Times New Roman" w:hAnsi="Times New Roman"/>
          <w:color w:val="000000"/>
          <w:spacing w:val="7"/>
          <w:sz w:val="20"/>
          <w:szCs w:val="20"/>
          <w:lang w:eastAsia="ru-RU"/>
        </w:rPr>
      </w:pPr>
    </w:p>
    <w:p w:rsidR="00D56702" w:rsidRPr="00260870" w:rsidRDefault="00D56702" w:rsidP="00260870">
      <w:pPr>
        <w:spacing w:after="0" w:line="240" w:lineRule="auto"/>
        <w:rPr>
          <w:rFonts w:ascii="Times New Roman" w:hAnsi="Times New Roman"/>
          <w:color w:val="000000"/>
          <w:spacing w:val="7"/>
          <w:sz w:val="20"/>
          <w:szCs w:val="20"/>
          <w:lang w:eastAsia="ru-RU"/>
        </w:rPr>
      </w:pPr>
    </w:p>
    <w:p w:rsidR="00D56702" w:rsidRPr="00260870" w:rsidRDefault="00D56702" w:rsidP="00260870">
      <w:pPr>
        <w:spacing w:after="0" w:line="240" w:lineRule="auto"/>
        <w:rPr>
          <w:rFonts w:ascii="Times New Roman" w:hAnsi="Times New Roman"/>
          <w:color w:val="000000"/>
          <w:spacing w:val="7"/>
          <w:sz w:val="20"/>
          <w:szCs w:val="20"/>
          <w:lang w:eastAsia="ru-RU"/>
        </w:rPr>
      </w:pPr>
    </w:p>
    <w:p w:rsidR="00D56702" w:rsidRPr="00260870" w:rsidRDefault="00D56702" w:rsidP="00260870">
      <w:pPr>
        <w:spacing w:after="0" w:line="240" w:lineRule="auto"/>
        <w:rPr>
          <w:rFonts w:ascii="Times New Roman" w:hAnsi="Times New Roman"/>
          <w:color w:val="000000"/>
          <w:spacing w:val="7"/>
          <w:sz w:val="20"/>
          <w:szCs w:val="20"/>
          <w:lang w:eastAsia="ru-RU"/>
        </w:rPr>
      </w:pPr>
    </w:p>
    <w:p w:rsidR="00D56702" w:rsidRPr="00260870" w:rsidRDefault="00D56702" w:rsidP="00260870">
      <w:pPr>
        <w:spacing w:after="0" w:line="240" w:lineRule="auto"/>
        <w:rPr>
          <w:rFonts w:ascii="Times New Roman" w:hAnsi="Times New Roman"/>
          <w:color w:val="000000"/>
          <w:spacing w:val="7"/>
          <w:sz w:val="20"/>
          <w:szCs w:val="20"/>
          <w:lang w:eastAsia="ru-RU"/>
        </w:rPr>
      </w:pPr>
    </w:p>
    <w:p w:rsidR="00D56702" w:rsidRPr="00260870" w:rsidRDefault="00D56702" w:rsidP="00260870">
      <w:pPr>
        <w:spacing w:after="0" w:line="240" w:lineRule="auto"/>
        <w:rPr>
          <w:rFonts w:ascii="Times New Roman" w:hAnsi="Times New Roman"/>
          <w:color w:val="000000"/>
          <w:spacing w:val="7"/>
          <w:sz w:val="20"/>
          <w:szCs w:val="20"/>
          <w:lang w:eastAsia="ru-RU"/>
        </w:rPr>
      </w:pPr>
    </w:p>
    <w:p w:rsidR="00D56702" w:rsidRPr="00260870" w:rsidRDefault="00D56702" w:rsidP="00260870">
      <w:pPr>
        <w:spacing w:after="0" w:line="240" w:lineRule="auto"/>
        <w:rPr>
          <w:rFonts w:ascii="Times New Roman" w:hAnsi="Times New Roman"/>
          <w:color w:val="000000"/>
          <w:spacing w:val="7"/>
          <w:sz w:val="20"/>
          <w:szCs w:val="20"/>
          <w:lang w:eastAsia="ru-RU"/>
        </w:rPr>
      </w:pPr>
    </w:p>
    <w:p w:rsidR="00D56702" w:rsidRPr="00260870" w:rsidRDefault="00D56702" w:rsidP="00260870">
      <w:pPr>
        <w:spacing w:after="0" w:line="240" w:lineRule="auto"/>
        <w:rPr>
          <w:rFonts w:ascii="Times New Roman" w:hAnsi="Times New Roman"/>
          <w:color w:val="000000"/>
          <w:spacing w:val="7"/>
          <w:sz w:val="20"/>
          <w:szCs w:val="20"/>
          <w:lang w:eastAsia="ru-RU"/>
        </w:rPr>
      </w:pPr>
    </w:p>
    <w:p w:rsidR="00D56702" w:rsidRPr="00260870" w:rsidRDefault="00D56702" w:rsidP="00260870">
      <w:pPr>
        <w:spacing w:after="0" w:line="240" w:lineRule="auto"/>
        <w:rPr>
          <w:rFonts w:ascii="Times New Roman" w:hAnsi="Times New Roman"/>
          <w:color w:val="000000"/>
          <w:spacing w:val="7"/>
          <w:sz w:val="20"/>
          <w:szCs w:val="20"/>
          <w:lang w:eastAsia="ru-RU"/>
        </w:rPr>
      </w:pPr>
    </w:p>
    <w:p w:rsidR="00D56702" w:rsidRPr="00260870" w:rsidRDefault="00D56702" w:rsidP="00260870">
      <w:pPr>
        <w:framePr w:wrap="none" w:vAnchor="page" w:hAnchor="page" w:x="946" w:y="301"/>
        <w:spacing w:after="0" w:line="240" w:lineRule="auto"/>
        <w:rPr>
          <w:rFonts w:ascii="Times New Roman" w:hAnsi="Times New Roman"/>
          <w:sz w:val="2"/>
          <w:szCs w:val="2"/>
        </w:rPr>
      </w:pPr>
    </w:p>
    <w:p w:rsidR="00D56702" w:rsidRPr="00260870" w:rsidRDefault="00D56702" w:rsidP="00260870">
      <w:pPr>
        <w:spacing w:after="0" w:line="240" w:lineRule="auto"/>
        <w:rPr>
          <w:rFonts w:ascii="Times New Roman" w:hAnsi="Times New Roman"/>
          <w:color w:val="000000"/>
          <w:spacing w:val="7"/>
          <w:sz w:val="20"/>
          <w:szCs w:val="20"/>
          <w:lang w:eastAsia="ru-RU"/>
        </w:rPr>
        <w:sectPr w:rsidR="00D56702" w:rsidRPr="00260870" w:rsidSect="00D658CB">
          <w:pgSz w:w="11906" w:h="16838"/>
          <w:pgMar w:top="539" w:right="850" w:bottom="1134" w:left="1701" w:header="708" w:footer="708" w:gutter="0"/>
          <w:cols w:space="708"/>
          <w:docGrid w:linePitch="360"/>
        </w:sectPr>
      </w:pPr>
    </w:p>
    <w:p w:rsidR="00D56702" w:rsidRPr="00260870" w:rsidRDefault="00D56702" w:rsidP="00260870">
      <w:pPr>
        <w:spacing w:after="0" w:line="240" w:lineRule="auto"/>
        <w:rPr>
          <w:rFonts w:ascii="Times New Roman" w:hAnsi="Times New Roman"/>
          <w:color w:val="000000"/>
          <w:spacing w:val="7"/>
          <w:sz w:val="20"/>
          <w:szCs w:val="20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-239.2pt;margin-top:-47.95pt;width:1077.45pt;height:1550.15pt;z-index:-251658240;visibility:visible" wrapcoords="-15 0 -15 21590 21600 21590 21600 0 -15 0">
            <v:imagedata r:id="rId4" o:title=""/>
            <w10:wrap type="tight"/>
          </v:shape>
        </w:pict>
      </w:r>
    </w:p>
    <w:sectPr w:rsidR="00D56702" w:rsidRPr="00260870" w:rsidSect="00F07263">
      <w:pgSz w:w="22680" w:h="31185" w:code="9"/>
      <w:pgMar w:top="1134" w:right="5460" w:bottom="15587" w:left="546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F4520"/>
    <w:rsid w:val="00155208"/>
    <w:rsid w:val="00260870"/>
    <w:rsid w:val="00292114"/>
    <w:rsid w:val="0039655E"/>
    <w:rsid w:val="004E71DC"/>
    <w:rsid w:val="005F4520"/>
    <w:rsid w:val="008D6BE3"/>
    <w:rsid w:val="00964E5C"/>
    <w:rsid w:val="00C97EA5"/>
    <w:rsid w:val="00D56702"/>
    <w:rsid w:val="00D658CB"/>
    <w:rsid w:val="00E75F0C"/>
    <w:rsid w:val="00F07263"/>
    <w:rsid w:val="00F8535B"/>
    <w:rsid w:val="00FB51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4E5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2">
    <w:name w:val="Body text (2)_"/>
    <w:basedOn w:val="DefaultParagraphFont"/>
    <w:uiPriority w:val="99"/>
    <w:rsid w:val="005F4520"/>
    <w:rPr>
      <w:rFonts w:ascii="Times New Roman" w:hAnsi="Times New Roman" w:cs="Times New Roman"/>
      <w:b/>
      <w:bCs/>
      <w:spacing w:val="4"/>
      <w:u w:val="none"/>
    </w:rPr>
  </w:style>
  <w:style w:type="character" w:customStyle="1" w:styleId="Bodytext20">
    <w:name w:val="Body text (2)"/>
    <w:basedOn w:val="Bodytext2"/>
    <w:uiPriority w:val="99"/>
    <w:rsid w:val="005F4520"/>
    <w:rPr>
      <w:color w:val="000000"/>
      <w:w w:val="100"/>
      <w:position w:val="0"/>
      <w:sz w:val="24"/>
      <w:szCs w:val="24"/>
      <w:lang w:val="ru-RU" w:eastAsia="ru-RU"/>
    </w:rPr>
  </w:style>
  <w:style w:type="character" w:customStyle="1" w:styleId="Bodytext3">
    <w:name w:val="Body text (3)_"/>
    <w:basedOn w:val="DefaultParagraphFont"/>
    <w:uiPriority w:val="99"/>
    <w:rsid w:val="005F4520"/>
    <w:rPr>
      <w:rFonts w:ascii="Times New Roman" w:hAnsi="Times New Roman" w:cs="Times New Roman"/>
      <w:spacing w:val="5"/>
      <w:u w:val="none"/>
    </w:rPr>
  </w:style>
  <w:style w:type="character" w:customStyle="1" w:styleId="Bodytext30">
    <w:name w:val="Body text (3)"/>
    <w:basedOn w:val="Bodytext3"/>
    <w:uiPriority w:val="99"/>
    <w:rsid w:val="005F4520"/>
    <w:rPr>
      <w:color w:val="000000"/>
      <w:w w:val="100"/>
      <w:position w:val="0"/>
      <w:sz w:val="24"/>
      <w:szCs w:val="24"/>
      <w:lang w:val="ru-RU" w:eastAsia="ru-RU"/>
    </w:rPr>
  </w:style>
  <w:style w:type="character" w:customStyle="1" w:styleId="Bodytext">
    <w:name w:val="Body text_"/>
    <w:basedOn w:val="DefaultParagraphFont"/>
    <w:link w:val="6"/>
    <w:uiPriority w:val="99"/>
    <w:locked/>
    <w:rsid w:val="005F4520"/>
    <w:rPr>
      <w:rFonts w:ascii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1">
    <w:name w:val="Основной текст1"/>
    <w:basedOn w:val="Bodytext"/>
    <w:uiPriority w:val="99"/>
    <w:rsid w:val="005F4520"/>
    <w:rPr>
      <w:color w:val="000000"/>
      <w:w w:val="100"/>
      <w:position w:val="0"/>
      <w:lang w:val="ru-RU" w:eastAsia="ru-RU"/>
    </w:rPr>
  </w:style>
  <w:style w:type="paragraph" w:customStyle="1" w:styleId="6">
    <w:name w:val="Основной текст6"/>
    <w:basedOn w:val="Normal"/>
    <w:link w:val="Bodytext"/>
    <w:uiPriority w:val="99"/>
    <w:rsid w:val="005F4520"/>
    <w:pPr>
      <w:widowControl w:val="0"/>
      <w:shd w:val="clear" w:color="auto" w:fill="FFFFFF"/>
      <w:spacing w:after="300" w:line="240" w:lineRule="atLeast"/>
      <w:jc w:val="center"/>
    </w:pPr>
    <w:rPr>
      <w:rFonts w:ascii="Times New Roman" w:eastAsia="Times New Roman" w:hAnsi="Times New Roman"/>
      <w:spacing w:val="7"/>
      <w:sz w:val="20"/>
      <w:szCs w:val="20"/>
    </w:rPr>
  </w:style>
  <w:style w:type="character" w:customStyle="1" w:styleId="2">
    <w:name w:val="Основной текст2"/>
    <w:basedOn w:val="Bodytext"/>
    <w:uiPriority w:val="99"/>
    <w:rsid w:val="005F4520"/>
    <w:rPr>
      <w:color w:val="000000"/>
      <w:w w:val="100"/>
      <w:position w:val="0"/>
      <w:u w:val="none"/>
      <w:lang w:val="ru-RU" w:eastAsia="ru-RU"/>
    </w:rPr>
  </w:style>
  <w:style w:type="character" w:customStyle="1" w:styleId="3">
    <w:name w:val="Основной текст3"/>
    <w:basedOn w:val="Bodytext"/>
    <w:uiPriority w:val="99"/>
    <w:rsid w:val="004E71DC"/>
    <w:rPr>
      <w:color w:val="000000"/>
      <w:w w:val="100"/>
      <w:position w:val="0"/>
      <w:u w:val="none"/>
      <w:lang w:val="ru-RU" w:eastAsia="ru-RU"/>
    </w:rPr>
  </w:style>
  <w:style w:type="character" w:customStyle="1" w:styleId="4">
    <w:name w:val="Основной текст4"/>
    <w:basedOn w:val="Bodytext"/>
    <w:uiPriority w:val="99"/>
    <w:rsid w:val="004E71DC"/>
    <w:rPr>
      <w:color w:val="000000"/>
      <w:w w:val="100"/>
      <w:position w:val="0"/>
      <w:u w:val="none"/>
      <w:lang w:val="ru-RU" w:eastAsia="ru-RU"/>
    </w:rPr>
  </w:style>
  <w:style w:type="character" w:customStyle="1" w:styleId="Tablecaption">
    <w:name w:val="Table caption_"/>
    <w:basedOn w:val="DefaultParagraphFont"/>
    <w:uiPriority w:val="99"/>
    <w:rsid w:val="004E71DC"/>
    <w:rPr>
      <w:rFonts w:ascii="Times New Roman" w:hAnsi="Times New Roman" w:cs="Times New Roman"/>
      <w:spacing w:val="3"/>
      <w:sz w:val="19"/>
      <w:szCs w:val="19"/>
      <w:u w:val="none"/>
    </w:rPr>
  </w:style>
  <w:style w:type="character" w:customStyle="1" w:styleId="Tablecaption0">
    <w:name w:val="Table caption"/>
    <w:basedOn w:val="Tablecaption"/>
    <w:uiPriority w:val="99"/>
    <w:rsid w:val="004E71DC"/>
    <w:rPr>
      <w:color w:val="000000"/>
      <w:w w:val="100"/>
      <w:position w:val="0"/>
      <w:lang w:val="ru-RU" w:eastAsia="ru-RU"/>
    </w:rPr>
  </w:style>
  <w:style w:type="character" w:customStyle="1" w:styleId="Bodytext9">
    <w:name w:val="Body text + 9"/>
    <w:aliases w:val="5 pt,Spacing 0 pt"/>
    <w:basedOn w:val="Bodytext"/>
    <w:uiPriority w:val="99"/>
    <w:rsid w:val="004E71DC"/>
    <w:rPr>
      <w:color w:val="000000"/>
      <w:spacing w:val="3"/>
      <w:w w:val="100"/>
      <w:position w:val="0"/>
      <w:sz w:val="19"/>
      <w:szCs w:val="19"/>
      <w:u w:val="none"/>
      <w:lang w:val="ru-RU" w:eastAsia="ru-RU"/>
    </w:rPr>
  </w:style>
  <w:style w:type="character" w:customStyle="1" w:styleId="BodytextConsolas">
    <w:name w:val="Body text + Consolas"/>
    <w:aliases w:val="6 pt,Spacing 0 pt5"/>
    <w:basedOn w:val="Bodytext"/>
    <w:uiPriority w:val="99"/>
    <w:rsid w:val="004E71DC"/>
    <w:rPr>
      <w:rFonts w:ascii="Consolas" w:eastAsia="Times New Roman" w:hAnsi="Consolas" w:cs="Consolas"/>
      <w:color w:val="000000"/>
      <w:spacing w:val="0"/>
      <w:w w:val="100"/>
      <w:position w:val="0"/>
      <w:sz w:val="12"/>
      <w:szCs w:val="12"/>
      <w:u w:val="none"/>
      <w:lang w:val="ru-RU" w:eastAsia="ru-RU"/>
    </w:rPr>
  </w:style>
  <w:style w:type="character" w:customStyle="1" w:styleId="BodytextConsolas2">
    <w:name w:val="Body text + Consolas2"/>
    <w:aliases w:val="4,5 pt1,Spacing 0 pt4"/>
    <w:basedOn w:val="Bodytext"/>
    <w:uiPriority w:val="99"/>
    <w:rsid w:val="004E71DC"/>
    <w:rPr>
      <w:rFonts w:ascii="Consolas" w:eastAsia="Times New Roman" w:hAnsi="Consolas" w:cs="Consolas"/>
      <w:color w:val="000000"/>
      <w:spacing w:val="0"/>
      <w:w w:val="100"/>
      <w:position w:val="0"/>
      <w:sz w:val="9"/>
      <w:szCs w:val="9"/>
      <w:u w:val="none"/>
      <w:lang w:val="ru-RU" w:eastAsia="ru-RU"/>
    </w:rPr>
  </w:style>
  <w:style w:type="character" w:customStyle="1" w:styleId="BodytextConsolas1">
    <w:name w:val="Body text + Consolas1"/>
    <w:aliases w:val="4 pt,Spacing 0 pt3"/>
    <w:basedOn w:val="Bodytext"/>
    <w:uiPriority w:val="99"/>
    <w:rsid w:val="004E71DC"/>
    <w:rPr>
      <w:rFonts w:ascii="Consolas" w:eastAsia="Times New Roman" w:hAnsi="Consolas" w:cs="Consolas"/>
      <w:color w:val="000000"/>
      <w:spacing w:val="0"/>
      <w:w w:val="100"/>
      <w:position w:val="0"/>
      <w:sz w:val="8"/>
      <w:szCs w:val="8"/>
      <w:u w:val="none"/>
      <w:lang w:val="ru-RU" w:eastAsia="ru-RU"/>
    </w:rPr>
  </w:style>
  <w:style w:type="character" w:customStyle="1" w:styleId="5">
    <w:name w:val="Основной текст5"/>
    <w:basedOn w:val="Bodytext"/>
    <w:uiPriority w:val="99"/>
    <w:rsid w:val="004E71DC"/>
    <w:rPr>
      <w:color w:val="000000"/>
      <w:w w:val="100"/>
      <w:position w:val="0"/>
      <w:u w:val="none"/>
      <w:lang w:val="ru-RU" w:eastAsia="ru-RU"/>
    </w:rPr>
  </w:style>
  <w:style w:type="character" w:customStyle="1" w:styleId="Bodytext4pt">
    <w:name w:val="Body text + 4 pt"/>
    <w:aliases w:val="Spacing 0 pt2"/>
    <w:basedOn w:val="Bodytext"/>
    <w:uiPriority w:val="99"/>
    <w:rsid w:val="004E71DC"/>
    <w:rPr>
      <w:color w:val="000000"/>
      <w:spacing w:val="0"/>
      <w:w w:val="100"/>
      <w:position w:val="0"/>
      <w:sz w:val="8"/>
      <w:szCs w:val="8"/>
      <w:u w:val="none"/>
      <w:lang w:val="ru-RU" w:eastAsia="ru-RU"/>
    </w:rPr>
  </w:style>
  <w:style w:type="character" w:customStyle="1" w:styleId="BodytextCenturySchoolbook">
    <w:name w:val="Body text + Century Schoolbook"/>
    <w:aliases w:val="12 pt,Spacing 0 pt1"/>
    <w:basedOn w:val="Bodytext"/>
    <w:uiPriority w:val="99"/>
    <w:rsid w:val="004E71DC"/>
    <w:rPr>
      <w:rFonts w:ascii="Century Schoolbook" w:eastAsia="Times New Roman" w:hAnsi="Century Schoolbook" w:cs="Century Schoolbook"/>
      <w:color w:val="000000"/>
      <w:spacing w:val="0"/>
      <w:w w:val="100"/>
      <w:position w:val="0"/>
      <w:sz w:val="24"/>
      <w:szCs w:val="24"/>
      <w:u w:val="none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F07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072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50</TotalTime>
  <Pages>17</Pages>
  <Words>4079</Words>
  <Characters>23253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2015-06-08T08:23:00Z</dcterms:created>
  <dcterms:modified xsi:type="dcterms:W3CDTF">2015-06-10T08:10:00Z</dcterms:modified>
</cp:coreProperties>
</file>